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46CD" w:rsidRDefault="000E46CD" w:rsidP="000E46CD">
      <w:pPr>
        <w:pStyle w:val="01HlavniNadpis"/>
      </w:pPr>
      <w:r>
        <w:t>Elektromotory</w:t>
      </w:r>
    </w:p>
    <w:p w:rsidR="007D4D60" w:rsidRPr="005B28D9" w:rsidRDefault="000E46CD" w:rsidP="000E46CD">
      <w:pPr>
        <w:pStyle w:val="02Autor"/>
      </w:pPr>
      <w:r>
        <w:rPr>
          <w:rStyle w:val="dn"/>
        </w:rPr>
        <w:t>Zdeněk Hubáček</w:t>
      </w:r>
    </w:p>
    <w:p w:rsidR="007D4D60" w:rsidRPr="005B28D9" w:rsidRDefault="000E46CD" w:rsidP="005B28D9">
      <w:pPr>
        <w:pStyle w:val="03Pracoviste"/>
      </w:pPr>
      <w:proofErr w:type="spellStart"/>
      <w:r>
        <w:rPr>
          <w:rStyle w:val="dn"/>
        </w:rPr>
        <w:t>Gymná</w:t>
      </w:r>
      <w:r>
        <w:rPr>
          <w:rStyle w:val="dn"/>
          <w:lang w:val="de-DE"/>
        </w:rPr>
        <w:t>zium</w:t>
      </w:r>
      <w:proofErr w:type="spellEnd"/>
      <w:r>
        <w:rPr>
          <w:rStyle w:val="dn"/>
          <w:lang w:val="de-DE"/>
        </w:rPr>
        <w:t xml:space="preserve"> </w:t>
      </w:r>
      <w:proofErr w:type="spellStart"/>
      <w:r>
        <w:rPr>
          <w:rStyle w:val="dn"/>
          <w:lang w:val="de-DE"/>
        </w:rPr>
        <w:t>Uhersk</w:t>
      </w:r>
      <w:proofErr w:type="spellEnd"/>
      <w:r>
        <w:rPr>
          <w:rStyle w:val="dn"/>
          <w:lang w:val="fr-FR"/>
        </w:rPr>
        <w:t xml:space="preserve">é </w:t>
      </w:r>
      <w:r>
        <w:rPr>
          <w:rStyle w:val="dn"/>
        </w:rPr>
        <w:t>Hradiště</w:t>
      </w:r>
      <w:r w:rsidRPr="00510FC5">
        <w:t xml:space="preserve"> </w:t>
      </w:r>
    </w:p>
    <w:p w:rsidR="007D4D60" w:rsidRPr="005B28D9" w:rsidRDefault="007D4D60" w:rsidP="005B28D9">
      <w:pPr>
        <w:pStyle w:val="04NadpisAbstraktu"/>
      </w:pPr>
      <w:r w:rsidRPr="005B28D9">
        <w:t>Abstrakt</w:t>
      </w:r>
    </w:p>
    <w:p w:rsidR="000E46CD" w:rsidRDefault="000E46CD" w:rsidP="000E46CD">
      <w:pPr>
        <w:pStyle w:val="05Abstrakt"/>
        <w:rPr>
          <w:rStyle w:val="dn"/>
        </w:rPr>
      </w:pPr>
      <w:r>
        <w:rPr>
          <w:rStyle w:val="dn"/>
        </w:rPr>
        <w:t>Dílna předvedla možnost, jak souhrnně představit výukové modely elektromotorů od historické variace na Faradayův motor přes komutátorové motory stejnosměrné a střídavé až po asynchronní elektromotor jednofázový.</w:t>
      </w:r>
    </w:p>
    <w:p w:rsidR="000E46CD" w:rsidRDefault="000E46CD" w:rsidP="000E46CD">
      <w:pPr>
        <w:pStyle w:val="05Abstrakt"/>
      </w:pPr>
      <w:r>
        <w:rPr>
          <w:rStyle w:val="dn"/>
        </w:rPr>
        <w:t xml:space="preserve">Modely dvou známých elektromotorů na jeden tužkový článek jsme následně sestavili a komentovali jejich princip včetně řešení častých problémů při spouštění, </w:t>
      </w:r>
      <w:r w:rsidR="00BD49E4">
        <w:rPr>
          <w:rStyle w:val="dn"/>
        </w:rPr>
        <w:t xml:space="preserve">kdy </w:t>
      </w:r>
      <w:r>
        <w:rPr>
          <w:rStyle w:val="dn"/>
        </w:rPr>
        <w:t xml:space="preserve">většinou </w:t>
      </w:r>
      <w:r w:rsidR="00BD49E4">
        <w:rPr>
          <w:rStyle w:val="dn"/>
        </w:rPr>
        <w:t>stačí</w:t>
      </w:r>
      <w:r w:rsidR="00BD49E4">
        <w:rPr>
          <w:rStyle w:val="dn"/>
        </w:rPr>
        <w:t xml:space="preserve"> </w:t>
      </w:r>
      <w:r>
        <w:rPr>
          <w:rStyle w:val="dn"/>
        </w:rPr>
        <w:t>oškrábat nečistoty z kontaktů.</w:t>
      </w:r>
    </w:p>
    <w:p w:rsidR="003B60D8" w:rsidRPr="005B28D9" w:rsidRDefault="000E46CD" w:rsidP="005B28D9">
      <w:pPr>
        <w:pStyle w:val="06Nadpis1"/>
      </w:pPr>
      <w:r>
        <w:t>Úvod</w:t>
      </w:r>
      <w:r w:rsidR="007C59C5" w:rsidRPr="005B28D9">
        <w:t xml:space="preserve"> </w:t>
      </w:r>
    </w:p>
    <w:p w:rsidR="000E46CD" w:rsidRDefault="000E46CD" w:rsidP="000E46CD">
      <w:pPr>
        <w:pStyle w:val="08NormalText"/>
      </w:pPr>
      <w:r>
        <w:rPr>
          <w:rStyle w:val="dn"/>
          <w:b/>
          <w:bCs/>
          <w:i/>
          <w:iCs/>
        </w:rPr>
        <w:t>Elektromotor je zařízení na přeměnu elektrické energie na mechanickou</w:t>
      </w:r>
      <w:r w:rsidR="00251F03">
        <w:rPr>
          <w:rStyle w:val="dn"/>
          <w:b/>
          <w:bCs/>
          <w:i/>
          <w:iCs/>
        </w:rPr>
        <w:t>, které</w:t>
      </w:r>
      <w:r>
        <w:rPr>
          <w:rStyle w:val="dn"/>
          <w:b/>
          <w:bCs/>
          <w:i/>
          <w:iCs/>
        </w:rPr>
        <w:t xml:space="preserve"> využívá vzájemného působení magnetu permanentního a elektromagnetu, nebo dvou elektromagnetů.</w:t>
      </w:r>
      <w:r>
        <w:t xml:space="preserve"> </w:t>
      </w:r>
    </w:p>
    <w:p w:rsidR="000E46CD" w:rsidRDefault="000E46CD" w:rsidP="000E46CD">
      <w:pPr>
        <w:pStyle w:val="08NormalText"/>
      </w:pPr>
      <w:r>
        <w:t>Toto vyjádření s jistotou není kompletní, chtěl bych se však vyhranit, proti “definici” uvedené v Nezkreslené vědě</w:t>
      </w:r>
      <w:r w:rsidR="00B26104">
        <w:t xml:space="preserve"> </w:t>
      </w:r>
      <w:r w:rsidR="00B26104" w:rsidRPr="005B28D9">
        <w:t>[1]</w:t>
      </w:r>
      <w:r>
        <w:t>, která elektromotor sjednocuje s generátorem, jehož funkce je opačná: převádí energii mechanickou na elektrickou. Zkuste točit třeba asynchronním elektromotorem, žádnou elektriku z něj nedostanete. Existují sice výjimky, kde to funguje: synchronní elektromotor, nebo stejnosměrný komutátorový elektromotor s magnety, ale ty neopravňují k nevhodnému zevšeobecnění.</w:t>
      </w:r>
    </w:p>
    <w:p w:rsidR="000E46CD" w:rsidRDefault="000E46CD" w:rsidP="000E46CD">
      <w:pPr>
        <w:pStyle w:val="08NormalText"/>
      </w:pPr>
      <w:r>
        <w:t>Při současném masivním využití elektromotorů je navíc škoda ukázat, jak to dělají naše sady učebnic, na ZŠ pouze stejnosměrné komutátorové a na SŠ pouze asynchronní a úplně vynechat synchronní elektromotory, které jsou stále početnějšími pomocníky v ručním akumulátorovém nářadí a stále otáčejí mnoha HDD v našich PC. Jsem pro alternativu, aby alespoň na SŠ byly stejnosměrně motory připomenuty. Zejména modely, které se točí mohou být skvělým občerstvením pro partie magnetická síla působící na vodič v magnetickém poli.</w:t>
      </w:r>
    </w:p>
    <w:p w:rsidR="000E46CD" w:rsidRDefault="000E46CD" w:rsidP="000E46CD">
      <w:pPr>
        <w:pStyle w:val="08NormalText"/>
      </w:pPr>
      <w:r>
        <w:t xml:space="preserve">V následujícím textu je u obrázků několikrát využito </w:t>
      </w:r>
      <w:proofErr w:type="spellStart"/>
      <w:r>
        <w:t>Flemingovo</w:t>
      </w:r>
      <w:proofErr w:type="spellEnd"/>
      <w:r>
        <w:t xml:space="preserve"> pravidlo levé ruky (to samozřejmě na ZŠ zavádět nechci) - jednotlivé elektromotory pak mohou sloužit jako procvičení a opodstatnění pravidel, která na SŠ zavádíme. Vektory, které jsou kolmo k nákresně zakresluji podle “pravidla letícího šípu” viz. obr. 1.</w:t>
      </w:r>
    </w:p>
    <w:p w:rsidR="00C77E32" w:rsidRDefault="00C77E32" w:rsidP="000E46CD">
      <w:pPr>
        <w:pStyle w:val="08NormalText"/>
        <w:rPr>
          <w:noProof/>
        </w:rPr>
      </w:pPr>
    </w:p>
    <w:p w:rsidR="000E46CD" w:rsidRDefault="00C77E32" w:rsidP="000E46CD">
      <w:pPr>
        <w:pStyle w:val="08Normal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1014730</wp:posOffset>
                </wp:positionH>
                <wp:positionV relativeFrom="paragraph">
                  <wp:posOffset>5080</wp:posOffset>
                </wp:positionV>
                <wp:extent cx="3779520" cy="1144270"/>
                <wp:effectExtent l="0" t="0" r="0" b="0"/>
                <wp:wrapSquare wrapText="bothSides"/>
                <wp:docPr id="30" name="Skupina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9520" cy="1144270"/>
                          <a:chOff x="0" y="0"/>
                          <a:chExt cx="3779520" cy="1144270"/>
                        </a:xfrm>
                      </wpg:grpSpPr>
                      <wps:wsp>
                        <wps:cNvPr id="217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92480"/>
                            <a:ext cx="1577340" cy="351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14DC2" w:rsidRDefault="00614DC2">
                              <w:r>
                                <w:t>Pole míří do nákresny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8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2202180" y="792480"/>
                            <a:ext cx="1577340" cy="351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14DC2" w:rsidRDefault="00614DC2" w:rsidP="00614DC2">
                              <w:r>
                                <w:t xml:space="preserve">Pole míří </w:t>
                              </w:r>
                              <w:r>
                                <w:t>z</w:t>
                              </w:r>
                              <w:r>
                                <w:t xml:space="preserve"> nákresny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322"/>
                          <a:stretch/>
                        </pic:blipFill>
                        <pic:spPr bwMode="auto">
                          <a:xfrm>
                            <a:off x="2735580" y="7620"/>
                            <a:ext cx="400685" cy="648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Obrázek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1039"/>
                          <a:stretch/>
                        </pic:blipFill>
                        <pic:spPr bwMode="auto">
                          <a:xfrm>
                            <a:off x="472440" y="0"/>
                            <a:ext cx="518160" cy="648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30" o:spid="_x0000_s1026" style="position:absolute;left:0;text-align:left;margin-left:79.9pt;margin-top:.4pt;width:297.6pt;height:90.1pt;z-index:251665408" coordsize="37795,1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" o:spid="_x0000_s1027" type="#_x0000_t202" style="position:absolute;top:7924;width:15773;height:3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" stroked="f">
                  <v:textbox style="mso-fit-shape-to-text:t">
                    <w:txbxContent>
                      <w:p w:rsidR="00614DC2" w:rsidRDefault="00614DC2">
                        <w:r>
                          <w:t>Pole míří do nákresny</w:t>
                        </w:r>
                      </w:p>
                    </w:txbxContent>
                  </v:textbox>
                </v:shape>
                <v:shape id="Textové pole 2" o:spid="_x0000_s1028" type="#_x0000_t202" style="position:absolute;left:22021;top:7924;width:15774;height:3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" stroked="f">
                  <v:textbox style="mso-fit-shape-to-text:t">
                    <w:txbxContent>
                      <w:p w:rsidR="00614DC2" w:rsidRDefault="00614DC2" w:rsidP="00614DC2">
                        <w:r>
                          <w:t xml:space="preserve">Pole míří </w:t>
                        </w:r>
                        <w:r>
                          <w:t>z</w:t>
                        </w:r>
                        <w:r>
                          <w:t xml:space="preserve"> nákresny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9" type="#_x0000_t75" style="position:absolute;left:27355;top:76;width:4007;height:6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">
                  <v:imagedata r:id="rId8" o:title="" cropleft="55917f"/>
                </v:shape>
                <v:shape id="Obrázek 29" o:spid="_x0000_s1030" type="#_x0000_t75" style="position:absolute;left:4724;width:5182;height:6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">
                  <v:imagedata r:id="rId8" o:title="" cropright="53110f"/>
                </v:shape>
                <w10:wrap type="square"/>
              </v:group>
            </w:pict>
          </mc:Fallback>
        </mc:AlternateContent>
      </w:r>
    </w:p>
    <w:p w:rsidR="000E46CD" w:rsidRDefault="000E46CD" w:rsidP="000E46CD">
      <w:pPr>
        <w:pStyle w:val="08NormalText"/>
        <w:jc w:val="center"/>
      </w:pPr>
    </w:p>
    <w:p w:rsidR="00C77E32" w:rsidRDefault="00C77E32" w:rsidP="00C77E32">
      <w:pPr>
        <w:pStyle w:val="08NormalText"/>
        <w:jc w:val="center"/>
        <w:rPr>
          <w:noProof/>
        </w:rPr>
      </w:pPr>
    </w:p>
    <w:p w:rsidR="00614DC2" w:rsidRDefault="00614DC2" w:rsidP="00614DC2">
      <w:pPr>
        <w:pStyle w:val="08NormalText"/>
        <w:jc w:val="left"/>
      </w:pPr>
    </w:p>
    <w:p w:rsidR="00614DC2" w:rsidRDefault="00614DC2" w:rsidP="000E46CD">
      <w:pPr>
        <w:pStyle w:val="08NormalText"/>
        <w:jc w:val="center"/>
      </w:pPr>
    </w:p>
    <w:p w:rsidR="000E46CD" w:rsidRDefault="000E46CD" w:rsidP="000E46CD">
      <w:pPr>
        <w:pStyle w:val="08NormalText"/>
        <w:jc w:val="center"/>
      </w:pPr>
      <w:r>
        <w:t>obr.1, pravidlo letícího šípu</w:t>
      </w:r>
    </w:p>
    <w:p w:rsidR="000E46CD" w:rsidRPr="00614DC2" w:rsidRDefault="000A1809" w:rsidP="000E46CD">
      <w:pPr>
        <w:pStyle w:val="08Normal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938530</wp:posOffset>
                </wp:positionH>
                <wp:positionV relativeFrom="paragraph">
                  <wp:posOffset>-79375</wp:posOffset>
                </wp:positionV>
                <wp:extent cx="1706880" cy="533400"/>
                <wp:effectExtent l="0" t="0" r="7620" b="0"/>
                <wp:wrapSquare wrapText="bothSides"/>
                <wp:docPr id="10" name="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6880" cy="533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93BEE3" id="Obdélník 10" o:spid="_x0000_s1026" style="position:absolute;margin-left:73.9pt;margin-top:-6.25pt;width:134.4pt;height:42pt;z-index:2516572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" fillcolor="white [3201]" stroked="f" strokeweight="2pt">
                <w10:wrap type="square" anchorx="margin"/>
              </v:rect>
            </w:pict>
          </mc:Fallback>
        </mc:AlternateContent>
      </w:r>
    </w:p>
    <w:p w:rsidR="000E46CD" w:rsidRDefault="000E46CD" w:rsidP="000E46CD">
      <w:pPr>
        <w:pStyle w:val="06Nadpis1"/>
      </w:pPr>
    </w:p>
    <w:p w:rsidR="000E46CD" w:rsidRDefault="000E46CD" w:rsidP="000E46CD">
      <w:pPr>
        <w:pStyle w:val="06Nadpis1"/>
      </w:pPr>
      <w:r>
        <w:t>Výuková sada vodič v magnetickém poli</w:t>
      </w:r>
    </w:p>
    <w:p w:rsidR="000E46CD" w:rsidRDefault="000E46CD" w:rsidP="000E46CD">
      <w:pPr>
        <w:pStyle w:val="08NormalText"/>
      </w:pPr>
      <w:r>
        <w:t>Výuková sada, která byla vymyšlena Václav</w:t>
      </w:r>
      <w:r w:rsidR="00C77E32">
        <w:t>em</w:t>
      </w:r>
      <w:r>
        <w:t xml:space="preserve"> Piskačem je bezkonkurenční pomůckou pro výuku na ZŠ i SŠ. Sám jsem si ji musel vyrobit, protože Vašek již výrobu neprovádí. Jeho návod na Fyzikálním šuplíku [</w:t>
      </w:r>
      <w:r w:rsidR="00C77E32">
        <w:t>2</w:t>
      </w:r>
      <w:r>
        <w:t>], je však vynikající</w:t>
      </w:r>
      <w:r w:rsidR="00C77E32">
        <w:t>, viz</w:t>
      </w:r>
      <w:r>
        <w:t xml:space="preserve"> obr. 2.</w:t>
      </w:r>
    </w:p>
    <w:p w:rsidR="000E46CD" w:rsidRDefault="000E46CD" w:rsidP="000E46CD">
      <w:pPr>
        <w:pStyle w:val="08NormalText"/>
        <w:rPr>
          <w:noProof/>
        </w:rPr>
      </w:pPr>
    </w:p>
    <w:p w:rsidR="000E46CD" w:rsidRDefault="000E46CD" w:rsidP="000E46CD">
      <w:pPr>
        <w:pStyle w:val="08NormalText"/>
        <w:jc w:val="center"/>
      </w:pPr>
      <w:r>
        <w:rPr>
          <w:noProof/>
        </w:rPr>
        <w:drawing>
          <wp:inline distT="0" distB="0" distL="0" distR="0" wp14:anchorId="33EDF202" wp14:editId="68C62425">
            <wp:extent cx="2910840" cy="1927860"/>
            <wp:effectExtent l="0" t="0" r="381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331" t="23796" r="39495" b="14771"/>
                    <a:stretch/>
                  </pic:blipFill>
                  <pic:spPr bwMode="auto">
                    <a:xfrm>
                      <a:off x="0" y="0"/>
                      <a:ext cx="2910840" cy="1927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6CD" w:rsidRDefault="00B3668B" w:rsidP="00835482">
      <w:pPr>
        <w:pStyle w:val="31Obrazek"/>
      </w:pPr>
      <w:r>
        <w:t>O</w:t>
      </w:r>
      <w:r w:rsidR="000E46CD">
        <w:t xml:space="preserve">br. 2, </w:t>
      </w:r>
      <w:r>
        <w:t>v</w:t>
      </w:r>
      <w:r w:rsidR="000E46CD">
        <w:t>ýuková sada Vaška Piskače</w:t>
      </w:r>
    </w:p>
    <w:p w:rsidR="000E46CD" w:rsidRDefault="000E46CD" w:rsidP="000E46CD">
      <w:pPr>
        <w:pStyle w:val="08NormalText"/>
      </w:pPr>
    </w:p>
    <w:p w:rsidR="000E46CD" w:rsidRDefault="00C77E32" w:rsidP="000E46CD">
      <w:pPr>
        <w:pStyle w:val="06Nadpis1"/>
      </w:pPr>
      <w:r>
        <w:t>„</w:t>
      </w:r>
      <w:r w:rsidR="000E46CD">
        <w:t>Nahatý</w:t>
      </w:r>
      <w:r>
        <w:t xml:space="preserve">“ </w:t>
      </w:r>
      <w:r w:rsidR="000E46CD">
        <w:t>elektromotor</w:t>
      </w:r>
    </w:p>
    <w:p w:rsidR="000E46CD" w:rsidRDefault="000E46CD" w:rsidP="000E46CD">
      <w:pPr>
        <w:pStyle w:val="08NormalText"/>
      </w:pPr>
      <w:r>
        <w:t>Podobně je z Fyzikálního šuplíku [</w:t>
      </w:r>
      <w:r w:rsidR="00B26104">
        <w:t>3</w:t>
      </w:r>
      <w:r>
        <w:t xml:space="preserve">] převzat i nahatý elektromotor </w:t>
      </w:r>
      <w:r w:rsidR="00C77E32">
        <w:t xml:space="preserve">na </w:t>
      </w:r>
      <w:r>
        <w:t>obr. 4, který je vyroben ořezem pláště ze stejnosměrného el</w:t>
      </w:r>
      <w:r w:rsidR="00B3668B">
        <w:t>e</w:t>
      </w:r>
      <w:r>
        <w:t>ktromotoru Speed 600. Je zde dobře vidět kartáčky na komutátoru a odletujíc</w:t>
      </w:r>
      <w:r w:rsidR="00B3668B">
        <w:t>í</w:t>
      </w:r>
      <w:r>
        <w:t xml:space="preserve"> jiskry (zdroje rušení), při větších proudech. S podobným motorem se setkáme ve fénech, v levných elektrických modelech aut či letadel, ve starším akumulátorovém nářadí, někdy i v kuchyňských robotech.</w:t>
      </w:r>
    </w:p>
    <w:p w:rsidR="00B3668B" w:rsidRDefault="00B3668B" w:rsidP="000E46CD">
      <w:pPr>
        <w:pStyle w:val="08NormalText"/>
        <w:rPr>
          <w:noProof/>
        </w:rPr>
      </w:pPr>
    </w:p>
    <w:p w:rsidR="000E46CD" w:rsidRDefault="00B3668B" w:rsidP="00B3668B">
      <w:pPr>
        <w:pStyle w:val="08NormalText"/>
        <w:jc w:val="center"/>
      </w:pPr>
      <w:r>
        <w:rPr>
          <w:noProof/>
        </w:rPr>
        <w:drawing>
          <wp:inline distT="0" distB="0" distL="0" distR="0" wp14:anchorId="34D96563" wp14:editId="2F2AE586">
            <wp:extent cx="3017520" cy="19812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76" t="19425" r="44138" b="17442"/>
                    <a:stretch/>
                  </pic:blipFill>
                  <pic:spPr bwMode="auto">
                    <a:xfrm>
                      <a:off x="0" y="0"/>
                      <a:ext cx="301752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68B" w:rsidRDefault="00B3668B" w:rsidP="00835482">
      <w:pPr>
        <w:pStyle w:val="31Obrazek"/>
      </w:pPr>
      <w:r>
        <w:t>Obr. 3, nahatý elektromotor</w:t>
      </w:r>
    </w:p>
    <w:p w:rsidR="003D38EB" w:rsidRDefault="003D38EB" w:rsidP="003D38EB">
      <w:pPr>
        <w:pStyle w:val="06Nadpis1"/>
      </w:pPr>
      <w:r>
        <w:lastRenderedPageBreak/>
        <w:t>Asynchronní jednofázový elektromotor</w:t>
      </w:r>
    </w:p>
    <w:p w:rsidR="00B3668B" w:rsidRDefault="003D38EB" w:rsidP="003D38EB">
      <w:pPr>
        <w:pStyle w:val="08NormalText"/>
      </w:pPr>
      <w:r>
        <w:t>Zdeněk Polák mě uchvátil svou variací</w:t>
      </w:r>
      <w:r w:rsidR="00252B2A">
        <w:t xml:space="preserve"> </w:t>
      </w:r>
      <w:r w:rsidR="004D5651" w:rsidRPr="005B28D9">
        <w:t>[</w:t>
      </w:r>
      <w:r w:rsidR="004D5651">
        <w:t>4</w:t>
      </w:r>
      <w:r w:rsidR="004D5651" w:rsidRPr="005B28D9">
        <w:t>]</w:t>
      </w:r>
      <w:r>
        <w:t>, při které princip tohoto elektromotoru předvádí s pomocí cívky</w:t>
      </w:r>
      <w:r w:rsidR="004D5651">
        <w:t xml:space="preserve"> 1200z</w:t>
      </w:r>
      <w:r>
        <w:t xml:space="preserve"> </w:t>
      </w:r>
      <w:r w:rsidR="004D5651">
        <w:t xml:space="preserve">(mě se osvědčila </w:t>
      </w:r>
      <w:r>
        <w:t>300z</w:t>
      </w:r>
      <w:r w:rsidR="004D5651">
        <w:t xml:space="preserve"> </w:t>
      </w:r>
      <w:proofErr w:type="gramStart"/>
      <w:r w:rsidR="004D5651">
        <w:t>cívka  z</w:t>
      </w:r>
      <w:proofErr w:type="gramEnd"/>
      <w:r w:rsidR="004D5651">
        <w:t> téže soupravy)</w:t>
      </w:r>
      <w:r>
        <w:t xml:space="preserve"> z rozkladného transformátoru, jádra, hliníkového kalíšku rotujícího na jehle a kusu silnějšího měděného plechu</w:t>
      </w:r>
      <w:r w:rsidR="00C77E32">
        <w:t xml:space="preserve">, viz </w:t>
      </w:r>
      <w:r w:rsidR="00663162">
        <w:t>obr. 4</w:t>
      </w:r>
      <w:r>
        <w:t xml:space="preserve">. </w:t>
      </w:r>
    </w:p>
    <w:p w:rsidR="003D38EB" w:rsidRDefault="003D38EB" w:rsidP="003D38EB">
      <w:pPr>
        <w:pStyle w:val="08NormalText"/>
      </w:pPr>
      <w:r>
        <w:t xml:space="preserve">Do cívky je veden proud ze střídavého zdroje </w:t>
      </w:r>
      <w:proofErr w:type="gramStart"/>
      <w:r>
        <w:t>24V</w:t>
      </w:r>
      <w:proofErr w:type="gramEnd"/>
      <w:r>
        <w:t>/4A</w:t>
      </w:r>
      <w:r w:rsidR="006C44F7">
        <w:t>. Vířivé proudy indukované elektromagnetem v</w:t>
      </w:r>
      <w:r w:rsidR="00663162">
        <w:t> </w:t>
      </w:r>
      <w:r w:rsidR="006C44F7">
        <w:t>hliníkovém kalíšku samy nejsou sto kalíšek roztočit. Potřebujeme pomocnou fázi, která je vytvořena vířivými indukovanými proudy v</w:t>
      </w:r>
      <w:r w:rsidR="00663162">
        <w:t> </w:t>
      </w:r>
      <w:r w:rsidR="006C44F7">
        <w:t xml:space="preserve">měděné destičce, </w:t>
      </w:r>
      <w:r w:rsidR="00663162">
        <w:t>ta</w:t>
      </w:r>
      <w:r w:rsidR="006C44F7">
        <w:t xml:space="preserve"> je oproti elektromagnetu mírně posunuta a vytváří tak „předstih“ elektromotoru</w:t>
      </w:r>
      <w:r w:rsidR="00663162">
        <w:t xml:space="preserve"> (vzniká něco na způsob točivého magnetického pole, které pozorujeme u třífázového asynchronního elektromotoru)</w:t>
      </w:r>
      <w:r w:rsidR="006C44F7">
        <w:t>.</w:t>
      </w:r>
    </w:p>
    <w:p w:rsidR="006C44F7" w:rsidRDefault="006C44F7" w:rsidP="003D38EB">
      <w:pPr>
        <w:pStyle w:val="08NormalText"/>
      </w:pPr>
      <w:r>
        <w:t>Podobné motory se nachází v</w:t>
      </w:r>
      <w:r w:rsidR="00C77E32">
        <w:t> </w:t>
      </w:r>
      <w:r>
        <w:t>pračkách</w:t>
      </w:r>
      <w:r w:rsidR="00C77E32">
        <w:t>,</w:t>
      </w:r>
      <w:r>
        <w:t xml:space="preserve"> ventilátorech</w:t>
      </w:r>
      <w:r w:rsidR="00C77E32">
        <w:t>,</w:t>
      </w:r>
      <w:r>
        <w:t xml:space="preserve"> troubách</w:t>
      </w:r>
      <w:r w:rsidR="00C77E32">
        <w:t xml:space="preserve"> viz</w:t>
      </w:r>
      <w:r>
        <w:t xml:space="preserve"> </w:t>
      </w:r>
      <w:r w:rsidR="00663162">
        <w:t>obr. 5</w:t>
      </w:r>
      <w:r>
        <w:t xml:space="preserve">. </w:t>
      </w:r>
    </w:p>
    <w:p w:rsidR="00663162" w:rsidRDefault="00663162" w:rsidP="003D38EB">
      <w:pPr>
        <w:pStyle w:val="08NormalText"/>
      </w:pPr>
    </w:p>
    <w:p w:rsidR="00481FF0" w:rsidRDefault="00663162" w:rsidP="00663162">
      <w:pPr>
        <w:pStyle w:val="08NormalText"/>
        <w:jc w:val="center"/>
      </w:pPr>
      <w:r>
        <w:rPr>
          <w:noProof/>
        </w:rPr>
        <w:drawing>
          <wp:inline distT="0" distB="0" distL="0" distR="0" wp14:anchorId="0EAAA651" wp14:editId="50D36F6E">
            <wp:extent cx="2916592" cy="20063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33622" cy="201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68B" w:rsidRDefault="00663162" w:rsidP="00835482">
      <w:pPr>
        <w:pStyle w:val="31Obrazek"/>
      </w:pPr>
      <w:r w:rsidRPr="00835482">
        <w:t>Obr. 4, modelové uspořádání jednofázového motoru</w:t>
      </w:r>
      <w:r w:rsidR="004D5651">
        <w:t>, otáčení proti směru hodinových ručiček, pokud přesuneme plech na druhou stranu, změníme i smysl rotace</w:t>
      </w:r>
    </w:p>
    <w:p w:rsidR="00835482" w:rsidRPr="00835482" w:rsidRDefault="00835482" w:rsidP="00835482">
      <w:pPr>
        <w:pStyle w:val="31Obrazek"/>
      </w:pPr>
    </w:p>
    <w:p w:rsidR="00663162" w:rsidRDefault="00663162" w:rsidP="00663162">
      <w:pPr>
        <w:pStyle w:val="08NormalText"/>
        <w:jc w:val="center"/>
      </w:pPr>
      <w:r>
        <w:rPr>
          <w:noProof/>
        </w:rPr>
        <w:drawing>
          <wp:inline distT="0" distB="0" distL="0" distR="0" wp14:anchorId="13C9D89D" wp14:editId="06071924">
            <wp:extent cx="2895600" cy="2206799"/>
            <wp:effectExtent l="0" t="0" r="0" b="317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13923" cy="222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162" w:rsidRDefault="00663162" w:rsidP="00835482">
      <w:pPr>
        <w:pStyle w:val="31Obrazek"/>
      </w:pPr>
      <w:r>
        <w:t>Obr. 5, jednofázový motor z čerpadla pračky</w:t>
      </w:r>
      <w:r w:rsidR="00C77E32">
        <w:t xml:space="preserve"> </w:t>
      </w:r>
      <w:r>
        <w:t>(měděný zkratovaný závit vytváří pomocnou fázi)</w:t>
      </w:r>
    </w:p>
    <w:p w:rsidR="00663162" w:rsidRDefault="00663162" w:rsidP="00663162">
      <w:pPr>
        <w:pStyle w:val="08NormalText"/>
        <w:jc w:val="center"/>
      </w:pPr>
    </w:p>
    <w:p w:rsidR="00663162" w:rsidRDefault="00F2784D" w:rsidP="00835482">
      <w:pPr>
        <w:pStyle w:val="06Nadpis1"/>
      </w:pPr>
      <w:r>
        <w:t>„</w:t>
      </w:r>
      <w:r w:rsidR="00663162">
        <w:t>Lineární</w:t>
      </w:r>
      <w:r>
        <w:t>“</w:t>
      </w:r>
      <w:r w:rsidR="00663162">
        <w:t xml:space="preserve"> </w:t>
      </w:r>
      <w:r w:rsidR="00663162" w:rsidRPr="00835482">
        <w:t>elektromotor</w:t>
      </w:r>
      <w:r>
        <w:t xml:space="preserve"> – elektrický vláček</w:t>
      </w:r>
    </w:p>
    <w:p w:rsidR="00DA157D" w:rsidRDefault="00835482" w:rsidP="00835482">
      <w:pPr>
        <w:pStyle w:val="08NormalText"/>
      </w:pPr>
      <w:r>
        <w:t>Měděná cívka a její působení na permanentní magnet či střelku kompasu je námětem mnoha úloh v ZŠ i SŠ učebnicích. Známý „</w:t>
      </w:r>
      <w:proofErr w:type="spellStart"/>
      <w:r>
        <w:t>elektrovláček</w:t>
      </w:r>
      <w:proofErr w:type="spellEnd"/>
      <w:r>
        <w:t>“</w:t>
      </w:r>
      <w:r w:rsidR="009B12A6" w:rsidRPr="009B12A6">
        <w:t xml:space="preserve"> </w:t>
      </w:r>
      <w:r w:rsidR="009B12A6" w:rsidRPr="005B28D9">
        <w:t>[</w:t>
      </w:r>
      <w:r w:rsidR="004D5651">
        <w:t>5</w:t>
      </w:r>
      <w:r w:rsidR="009B12A6" w:rsidRPr="005B28D9">
        <w:t xml:space="preserve">] </w:t>
      </w:r>
      <w:r>
        <w:t xml:space="preserve">je pěknou demonstrací. Cívka je vinuta </w:t>
      </w:r>
      <w:proofErr w:type="gramStart"/>
      <w:r>
        <w:t>z</w:t>
      </w:r>
      <w:r w:rsidR="009B12A6">
        <w:t xml:space="preserve">- </w:t>
      </w:r>
      <w:r>
        <w:t>30</w:t>
      </w:r>
      <w:proofErr w:type="gramEnd"/>
      <w:r w:rsidR="009B12A6">
        <w:t xml:space="preserve"> </w:t>
      </w:r>
      <w:r>
        <w:t>m měděného</w:t>
      </w:r>
      <w:r w:rsidR="00462BFB">
        <w:t xml:space="preserve"> neizolovaného</w:t>
      </w:r>
      <w:r>
        <w:t xml:space="preserve"> drátu o průměru 1,2</w:t>
      </w:r>
      <w:r w:rsidR="009B12A6">
        <w:t xml:space="preserve"> </w:t>
      </w:r>
      <w:r>
        <w:t xml:space="preserve">mm na trnu o průměru </w:t>
      </w:r>
      <w:r w:rsidR="00462BFB">
        <w:t>20</w:t>
      </w:r>
      <w:r w:rsidR="009B12A6">
        <w:t xml:space="preserve"> </w:t>
      </w:r>
      <w:r w:rsidR="00462BFB">
        <w:t xml:space="preserve">mm (násada na koště). </w:t>
      </w:r>
      <w:proofErr w:type="spellStart"/>
      <w:r w:rsidR="00462BFB">
        <w:t>Neodymové</w:t>
      </w:r>
      <w:proofErr w:type="spellEnd"/>
      <w:r w:rsidR="00462BFB">
        <w:t xml:space="preserve"> poniklované magnety 18</w:t>
      </w:r>
      <w:r w:rsidR="009B12A6">
        <w:t xml:space="preserve"> </w:t>
      </w:r>
      <w:r w:rsidR="00462BFB">
        <w:t>mm x 10</w:t>
      </w:r>
      <w:r w:rsidR="009B12A6">
        <w:t xml:space="preserve"> </w:t>
      </w:r>
      <w:r w:rsidR="00462BFB">
        <w:t>mm jsou dle obr. 6 nasazeny na alkalický článek AA. Podle smyslu vinutí, polarizace článku a orientace magnetů je určen směr jízdy magnetů spirálou, ze které zkratovaný článek vytváří vždy ve svém okolí elektromagnet.</w:t>
      </w:r>
    </w:p>
    <w:p w:rsidR="00DA157D" w:rsidRDefault="00DA157D" w:rsidP="00835482">
      <w:pPr>
        <w:pStyle w:val="08NormalText"/>
      </w:pPr>
    </w:p>
    <w:p w:rsidR="00663162" w:rsidRDefault="00DA157D" w:rsidP="00DA157D">
      <w:pPr>
        <w:pStyle w:val="08NormalText"/>
        <w:jc w:val="center"/>
      </w:pPr>
      <w:r>
        <w:rPr>
          <w:noProof/>
        </w:rPr>
        <w:drawing>
          <wp:inline distT="0" distB="0" distL="0" distR="0" wp14:anchorId="11E02908" wp14:editId="04D42287">
            <wp:extent cx="2210761" cy="1564341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17571" cy="156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162" w:rsidRDefault="00DA157D" w:rsidP="00DA157D">
      <w:pPr>
        <w:pStyle w:val="31Obrazek"/>
      </w:pPr>
      <w:r>
        <w:t>Obr. 6</w:t>
      </w:r>
      <w:r w:rsidR="009B12A6">
        <w:t>, náčrt uspořádání magnetů, článku a cívky</w:t>
      </w:r>
    </w:p>
    <w:p w:rsidR="00DA157D" w:rsidRDefault="00DA157D" w:rsidP="00DA157D">
      <w:pPr>
        <w:pStyle w:val="31Obrazek"/>
      </w:pPr>
      <w:r>
        <w:rPr>
          <w:noProof/>
        </w:rPr>
        <w:drawing>
          <wp:inline distT="0" distB="0" distL="0" distR="0" wp14:anchorId="3C6F7D30" wp14:editId="6EF1405C">
            <wp:extent cx="4807088" cy="242816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15589" cy="2432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57D" w:rsidRDefault="00DA157D" w:rsidP="00DA157D">
      <w:pPr>
        <w:pStyle w:val="31Obrazek"/>
      </w:pPr>
      <w:r>
        <w:t>Obr. 7</w:t>
      </w:r>
      <w:r w:rsidR="009B12A6">
        <w:t>, skutečné uspořádání experimentu</w:t>
      </w:r>
    </w:p>
    <w:p w:rsidR="00DA157D" w:rsidRDefault="00DA157D" w:rsidP="00DA157D">
      <w:pPr>
        <w:pStyle w:val="31Obrazek"/>
      </w:pPr>
    </w:p>
    <w:p w:rsidR="00DA157D" w:rsidRDefault="00DA157D" w:rsidP="00DA157D">
      <w:pPr>
        <w:pStyle w:val="06Nadpis1"/>
      </w:pPr>
      <w:r>
        <w:t>Stejnosměrný elektromotor s </w:t>
      </w:r>
      <w:proofErr w:type="spellStart"/>
      <w:r>
        <w:t>polokomutátorem</w:t>
      </w:r>
      <w:proofErr w:type="spellEnd"/>
    </w:p>
    <w:p w:rsidR="00B87270" w:rsidRDefault="00DA157D" w:rsidP="00DA157D">
      <w:pPr>
        <w:pStyle w:val="08NormalText"/>
      </w:pPr>
      <w:r>
        <w:t xml:space="preserve">Téměř klasické uspořádání poněkud vylepšil </w:t>
      </w:r>
      <w:proofErr w:type="spellStart"/>
      <w:r w:rsidR="009B12A6">
        <w:t>Ú</w:t>
      </w:r>
      <w:r>
        <w:t>D</w:t>
      </w:r>
      <w:r w:rsidR="009B12A6">
        <w:t>i</w:t>
      </w:r>
      <w:r>
        <w:t>F</w:t>
      </w:r>
      <w:proofErr w:type="spellEnd"/>
      <w:r w:rsidR="009B12A6">
        <w:t xml:space="preserve"> </w:t>
      </w:r>
      <w:r w:rsidR="009B12A6" w:rsidRPr="005B28D9">
        <w:t>[</w:t>
      </w:r>
      <w:r w:rsidR="004D5651">
        <w:t>6</w:t>
      </w:r>
      <w:r w:rsidR="009B12A6" w:rsidRPr="005B28D9">
        <w:t xml:space="preserve">] </w:t>
      </w:r>
      <w:r>
        <w:t>– doplněním stojánku se motorek stává snáze použitelným. Zde je důležité použít jako rotor cívku navinutou několika</w:t>
      </w:r>
      <w:r w:rsidR="00822E15">
        <w:t xml:space="preserve"> (např. 15) závity</w:t>
      </w:r>
      <w:r>
        <w:t xml:space="preserve"> lakovaného měděného drátu o průměru např. 0,4mm</w:t>
      </w:r>
      <w:r w:rsidR="00822E15">
        <w:t xml:space="preserve">. Konce drátu jsou oškrábány dle obr. 8., oškrábání zajišťuje vypnutí elektromagnetu, který vykonává druhou půlotáčku setrvačností. Oškrábání je zásadní pro funkci, zajistí dobrý kontakt a dostatečný </w:t>
      </w:r>
      <w:r w:rsidR="00822E15">
        <w:lastRenderedPageBreak/>
        <w:t xml:space="preserve">proud rotorem. Poloha </w:t>
      </w:r>
      <w:proofErr w:type="spellStart"/>
      <w:r w:rsidR="00822E15">
        <w:t>oškrabů</w:t>
      </w:r>
      <w:proofErr w:type="spellEnd"/>
      <w:r w:rsidR="00822E15">
        <w:t xml:space="preserve"> vůči rovině závitu je taková jako na obrázku, pokud jsou závity ve svislé rovině, </w:t>
      </w:r>
      <w:proofErr w:type="spellStart"/>
      <w:r w:rsidR="00822E15">
        <w:t>polooškrab</w:t>
      </w:r>
      <w:proofErr w:type="spellEnd"/>
      <w:r w:rsidR="00822E15">
        <w:t xml:space="preserve"> je v rovině vodorovné.</w:t>
      </w:r>
      <w:r w:rsidR="00B87270">
        <w:t xml:space="preserve"> Následuje vyvážení rotoru, těžiště musí být v ose rotace.</w:t>
      </w:r>
    </w:p>
    <w:p w:rsidR="00DA157D" w:rsidRDefault="001465CF" w:rsidP="00DA157D">
      <w:pPr>
        <w:pStyle w:val="08NormalText"/>
      </w:pPr>
      <w:r>
        <w:t xml:space="preserve">Permanentní magnet může být i feritový, ale my jsme v rámci dílny použili </w:t>
      </w:r>
      <w:proofErr w:type="gramStart"/>
      <w:r>
        <w:t>15mm</w:t>
      </w:r>
      <w:proofErr w:type="gramEnd"/>
      <w:r>
        <w:t xml:space="preserve"> x 4mm z neodymu. Prodloužené kontakty ohnuté do tvaru háčků jsou vytvarovány z pozinkovaného vázacího drátu </w:t>
      </w:r>
      <w:proofErr w:type="gramStart"/>
      <w:r>
        <w:t>1mm</w:t>
      </w:r>
      <w:proofErr w:type="gramEnd"/>
      <w:r>
        <w:t>. Pro dobrý kontakt je vhodné drátěné háčky připájet k baterii, avšak kontakt bude zajištěn i přítlakem v držáku z polystyrenu.</w:t>
      </w:r>
    </w:p>
    <w:p w:rsidR="00822E15" w:rsidRDefault="00822E15" w:rsidP="00DA157D">
      <w:pPr>
        <w:pStyle w:val="08NormalText"/>
      </w:pPr>
    </w:p>
    <w:p w:rsidR="00822E15" w:rsidRDefault="00822E15" w:rsidP="00822E15">
      <w:pPr>
        <w:pStyle w:val="08NormalText"/>
        <w:jc w:val="center"/>
      </w:pPr>
      <w:r>
        <w:rPr>
          <w:noProof/>
        </w:rPr>
        <w:drawing>
          <wp:inline distT="0" distB="0" distL="0" distR="0" wp14:anchorId="17A37007" wp14:editId="332CD3BC">
            <wp:extent cx="3313263" cy="1976418"/>
            <wp:effectExtent l="0" t="0" r="1905" b="508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66783" cy="200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E15" w:rsidRDefault="00822E15" w:rsidP="001465CF">
      <w:pPr>
        <w:pStyle w:val="31Obrazek"/>
      </w:pPr>
      <w:r>
        <w:t>Obr</w:t>
      </w:r>
      <w:r w:rsidR="001465CF">
        <w:t>. 8</w:t>
      </w:r>
      <w:r w:rsidR="009B12A6">
        <w:t>, náčrt uspořádání statoru a rotoru</w:t>
      </w:r>
      <w:r w:rsidR="00EB32A5">
        <w:t>, v </w:t>
      </w:r>
      <w:r w:rsidR="009B12A6">
        <w:t>detail</w:t>
      </w:r>
      <w:r w:rsidR="00EB32A5">
        <w:t>u je</w:t>
      </w:r>
      <w:r w:rsidR="009B12A6">
        <w:t xml:space="preserve"> </w:t>
      </w:r>
      <w:r w:rsidR="00EB32A5">
        <w:t xml:space="preserve">oškrábání </w:t>
      </w:r>
      <w:proofErr w:type="spellStart"/>
      <w:r w:rsidR="00EB32A5">
        <w:t>polokomutátoru</w:t>
      </w:r>
      <w:proofErr w:type="spellEnd"/>
    </w:p>
    <w:p w:rsidR="001465CF" w:rsidRDefault="001465CF" w:rsidP="001465CF">
      <w:pPr>
        <w:pStyle w:val="31Obrazek"/>
        <w:jc w:val="left"/>
      </w:pPr>
      <w:r>
        <w:rPr>
          <w:noProof/>
        </w:rPr>
        <w:drawing>
          <wp:inline distT="0" distB="0" distL="0" distR="0" wp14:anchorId="05E81DE3" wp14:editId="3F14C9F7">
            <wp:extent cx="2894023" cy="1877583"/>
            <wp:effectExtent l="0" t="0" r="1905" b="889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55668" cy="191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AF4628" wp14:editId="590F86AE">
            <wp:extent cx="2384425" cy="1888471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76325" cy="1961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5CF" w:rsidRDefault="001465CF" w:rsidP="001465CF">
      <w:pPr>
        <w:pStyle w:val="31Obrazek"/>
      </w:pPr>
      <w:r>
        <w:t>Obr. 9</w:t>
      </w:r>
      <w:r w:rsidR="00EB32A5">
        <w:t>, skutečné uspořádání</w:t>
      </w:r>
    </w:p>
    <w:p w:rsidR="001465CF" w:rsidRDefault="001865E6" w:rsidP="001865E6">
      <w:pPr>
        <w:pStyle w:val="06Nadpis1"/>
      </w:pPr>
      <w:r>
        <w:t>Sériový elektromotor na stejnosměrné i střídavé napětí</w:t>
      </w:r>
    </w:p>
    <w:p w:rsidR="007C68B0" w:rsidRDefault="001865E6" w:rsidP="001865E6">
      <w:pPr>
        <w:pStyle w:val="08NormalText"/>
      </w:pPr>
      <w:r>
        <w:t xml:space="preserve">Tento motor jsem okoukal na kanálu Bruce </w:t>
      </w:r>
      <w:proofErr w:type="spellStart"/>
      <w:r>
        <w:t>Yeanyho</w:t>
      </w:r>
      <w:proofErr w:type="spellEnd"/>
      <w:r w:rsidR="00EB32A5">
        <w:t xml:space="preserve"> </w:t>
      </w:r>
      <w:r w:rsidR="00EB32A5" w:rsidRPr="005B28D9">
        <w:t>[</w:t>
      </w:r>
      <w:r w:rsidR="004D5651">
        <w:t>7</w:t>
      </w:r>
      <w:r w:rsidR="00EB32A5" w:rsidRPr="005B28D9">
        <w:t>]</w:t>
      </w:r>
      <w:r>
        <w:t>. Místo permanentního magnetu je zde navinut elektromagnet asi 80</w:t>
      </w:r>
      <w:r w:rsidR="00EB32A5">
        <w:t xml:space="preserve"> </w:t>
      </w:r>
      <w:r>
        <w:t>z</w:t>
      </w:r>
      <w:r w:rsidR="00EB32A5">
        <w:t>ávitů</w:t>
      </w:r>
      <w:r>
        <w:t xml:space="preserve"> na železném</w:t>
      </w:r>
      <w:r w:rsidR="00EB32A5">
        <w:t xml:space="preserve"> magneticky měkkém </w:t>
      </w:r>
      <w:r>
        <w:t>jádře</w:t>
      </w:r>
      <w:r w:rsidR="00EB32A5">
        <w:t xml:space="preserve"> (železný pozinkovaný šroub M6 vyhoví, případně lze použít i cívku bez jádra </w:t>
      </w:r>
      <w:r w:rsidR="00EB32A5" w:rsidRPr="005B28D9">
        <w:t>[</w:t>
      </w:r>
      <w:r w:rsidR="004D5651">
        <w:t>7</w:t>
      </w:r>
      <w:r w:rsidR="00EB32A5" w:rsidRPr="005B28D9">
        <w:t>]</w:t>
      </w:r>
      <w:r w:rsidR="00EB32A5">
        <w:t xml:space="preserve">) </w:t>
      </w:r>
      <w:r>
        <w:t xml:space="preserve">ze stejného drátu jako je rotor předchozího elektromotoru, rotor včetně </w:t>
      </w:r>
      <w:proofErr w:type="spellStart"/>
      <w:r>
        <w:t>oškrabů</w:t>
      </w:r>
      <w:proofErr w:type="spellEnd"/>
      <w:r>
        <w:t xml:space="preserve"> je shodný s předchozím.</w:t>
      </w:r>
      <w:r w:rsidR="007C3B53">
        <w:t xml:space="preserve"> </w:t>
      </w:r>
      <w:r>
        <w:t xml:space="preserve"> Dle schematického zakreslení </w:t>
      </w:r>
      <w:r w:rsidR="00EB32A5">
        <w:t xml:space="preserve">na </w:t>
      </w:r>
      <w:r>
        <w:t xml:space="preserve">obr. 10 je zapojen elektromagnet rotoru s elektromagnetem statoru sériově. </w:t>
      </w:r>
      <w:proofErr w:type="spellStart"/>
      <w:r>
        <w:t>Oškraby</w:t>
      </w:r>
      <w:proofErr w:type="spellEnd"/>
      <w:r>
        <w:t xml:space="preserve"> vypínají </w:t>
      </w:r>
      <w:r w:rsidR="007C22E1">
        <w:t>oba elektromagnety současně, nezkratuje se tak trvale zdroj. Zajímavostí je, že přepólováním zdroje se nezmění smysl otáčení elektromotoru, museli bychom převinout některý z elektromagnetů. Motor lze proto připojit jak na stejnosměrný, tak na střídavý zdroj.</w:t>
      </w:r>
      <w:r w:rsidR="007C3B53">
        <w:t xml:space="preserve"> Podpěry rotoru jsem pro lepší tvarovou stálost ohnul z mosazného svařovacího drátu o průměru 1,5 mm.</w:t>
      </w:r>
    </w:p>
    <w:p w:rsidR="007C22E1" w:rsidRDefault="007C68B0" w:rsidP="001865E6">
      <w:pPr>
        <w:pStyle w:val="08NormalText"/>
      </w:pPr>
      <w:r>
        <w:lastRenderedPageBreak/>
        <w:t>Sériové elektromotory</w:t>
      </w:r>
      <w:r w:rsidR="007C22E1">
        <w:t xml:space="preserve"> motory</w:t>
      </w:r>
      <w:r w:rsidR="00EB32A5">
        <w:t xml:space="preserve">, </w:t>
      </w:r>
      <w:r>
        <w:t>samozřejmě</w:t>
      </w:r>
      <w:r w:rsidR="00EB32A5">
        <w:t xml:space="preserve"> s kompletním komutátorem,</w:t>
      </w:r>
      <w:r w:rsidR="007C22E1">
        <w:t xml:space="preserve"> se používaly např. ve vrtačkách </w:t>
      </w:r>
      <w:proofErr w:type="spellStart"/>
      <w:r w:rsidR="007C22E1">
        <w:t>Narex</w:t>
      </w:r>
      <w:proofErr w:type="spellEnd"/>
      <w:r w:rsidR="007C22E1">
        <w:t xml:space="preserve"> a kuchyňských šlehačích ETA starší výroby</w:t>
      </w:r>
      <w:r>
        <w:t xml:space="preserve"> a s jistotou je najdeme i v některých současných výrobcích</w:t>
      </w:r>
      <w:r w:rsidR="007C22E1">
        <w:t>.</w:t>
      </w:r>
      <w:r w:rsidRPr="007C68B0">
        <w:rPr>
          <w:noProof/>
        </w:rPr>
        <w:t xml:space="preserve"> </w:t>
      </w:r>
    </w:p>
    <w:p w:rsidR="001865E6" w:rsidRDefault="007C22E1" w:rsidP="007C22E1">
      <w:pPr>
        <w:pStyle w:val="08NormalText"/>
        <w:jc w:val="center"/>
      </w:pPr>
      <w:r>
        <w:rPr>
          <w:noProof/>
        </w:rPr>
        <w:drawing>
          <wp:inline distT="0" distB="0" distL="0" distR="0" wp14:anchorId="2A4DBC8A" wp14:editId="5BF9BB2A">
            <wp:extent cx="4216475" cy="125784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58623" cy="127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2E1" w:rsidRDefault="007C22E1" w:rsidP="007C22E1">
      <w:pPr>
        <w:pStyle w:val="31Obrazek"/>
      </w:pPr>
      <w:r>
        <w:t>Obr. 10</w:t>
      </w:r>
      <w:r w:rsidR="007C68B0">
        <w:t>, náčrt uspořádání statoru a rotoru</w:t>
      </w:r>
    </w:p>
    <w:p w:rsidR="007C22E1" w:rsidRDefault="007C68B0" w:rsidP="007C22E1">
      <w:pPr>
        <w:pStyle w:val="31Obrazek"/>
      </w:pPr>
      <w:r>
        <w:rPr>
          <w:noProof/>
        </w:rPr>
        <mc:AlternateContent>
          <mc:Choice Requires="wpg">
            <w:drawing>
              <wp:inline distT="0" distB="0" distL="0" distR="0" wp14:anchorId="5EBCF126" wp14:editId="117C34F8">
                <wp:extent cx="3294380" cy="2239010"/>
                <wp:effectExtent l="0" t="0" r="1270" b="8890"/>
                <wp:docPr id="195" name="Skupina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4380" cy="2239010"/>
                          <a:chOff x="7620" y="-30480"/>
                          <a:chExt cx="3294380" cy="2239010"/>
                        </a:xfrm>
                      </wpg:grpSpPr>
                      <pic:pic xmlns:pic="http://schemas.openxmlformats.org/drawingml/2006/picture">
                        <pic:nvPicPr>
                          <pic:cNvPr id="13" name="Obrázek 13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" y="-30480"/>
                            <a:ext cx="3294380" cy="22390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Ovál 193"/>
                        <wps:cNvSpPr/>
                        <wps:spPr>
                          <a:xfrm>
                            <a:off x="891540" y="1082040"/>
                            <a:ext cx="175260" cy="1600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Ovál 194"/>
                        <wps:cNvSpPr/>
                        <wps:spPr>
                          <a:xfrm>
                            <a:off x="2019300" y="777240"/>
                            <a:ext cx="175260" cy="1600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8BBEB1" id="Skupina 195" o:spid="_x0000_s1026" style="width:259.4pt;height:176.3pt;mso-position-horizontal-relative:char;mso-position-vertical-relative:line" coordorigin="76,-304" coordsize="32943,22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">
                <v:shape id="Obrázek 13" o:spid="_x0000_s1027" type="#_x0000_t75" style="position:absolute;left:76;top:-304;width:32944;height:22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">
                  <v:imagedata r:id="rId20" o:title=""/>
                </v:shape>
                <v:oval id="Ovál 193" o:spid="_x0000_s1028" style="position:absolute;left:8915;top:10820;width:1753;height:1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" fillcolor="red" strokecolor="#243f60 [1604]" strokeweight="2pt"/>
                <v:oval id="Ovál 194" o:spid="_x0000_s1029" style="position:absolute;left:20193;top:7772;width:1752;height:1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" fillcolor="red" strokecolor="#385d8a" strokeweight="2pt"/>
                <w10:anchorlock/>
              </v:group>
            </w:pict>
          </mc:Fallback>
        </mc:AlternateContent>
      </w:r>
    </w:p>
    <w:p w:rsidR="007A1D6A" w:rsidRDefault="007A1D6A" w:rsidP="007C22E1">
      <w:pPr>
        <w:pStyle w:val="31Obrazek"/>
      </w:pPr>
      <w:r>
        <w:t>Obr. 11</w:t>
      </w:r>
      <w:r w:rsidR="007C68B0">
        <w:t xml:space="preserve">, skutečné uspořádání, napájení střídavým zdrojem řeším přes </w:t>
      </w:r>
      <w:proofErr w:type="spellStart"/>
      <w:r w:rsidR="007C68B0">
        <w:t>krokosvorky</w:t>
      </w:r>
      <w:proofErr w:type="spellEnd"/>
      <w:r w:rsidR="007C68B0">
        <w:t xml:space="preserve"> připojené v bodech označených červenou tečku, napájím školním regulovaným střídavým zdrojem, používám napětí 1,5 V – 4,5 V</w:t>
      </w:r>
    </w:p>
    <w:p w:rsidR="007A1D6A" w:rsidRDefault="007A1D6A" w:rsidP="007A1D6A">
      <w:pPr>
        <w:pStyle w:val="06Nadpis1"/>
      </w:pPr>
      <w:r>
        <w:t>Synchronní elektromotor</w:t>
      </w:r>
    </w:p>
    <w:p w:rsidR="00A07657" w:rsidRDefault="007A1D6A" w:rsidP="007A1D6A">
      <w:pPr>
        <w:pStyle w:val="08NormalText"/>
      </w:pPr>
      <w:r>
        <w:t>Točivé magnetické pole tvořené statorovými elektromagnety má v tomto případě stejnou frekvenci jako rotor.</w:t>
      </w:r>
      <w:r w:rsidR="00A91C96">
        <w:t xml:space="preserve"> Hlavním problémem synchronních elektromotorů je jejich roztočení, v minulosti se rotor roztáčel mechanicky zpravidla pomocným elektromotorem, v současnosti se využívá elektronického buzení. </w:t>
      </w:r>
      <w:r>
        <w:t xml:space="preserve"> Aby </w:t>
      </w:r>
      <w:r w:rsidR="00964D63">
        <w:t xml:space="preserve">bylo možno </w:t>
      </w:r>
      <w:r>
        <w:t>motor</w:t>
      </w:r>
      <w:r w:rsidR="00964D63">
        <w:t xml:space="preserve"> roztočit</w:t>
      </w:r>
      <w:r w:rsidR="00A91C96">
        <w:t xml:space="preserve">, </w:t>
      </w:r>
      <w:r>
        <w:t>otáčky rotoru sledovány a točivé pole je regulátorem přizpůsobeno. Vyrobit takovýto regulátor je poněkud komplikovanější, proto jsem vyrobil pouze pulzní generátor</w:t>
      </w:r>
      <w:r w:rsidR="006235DB">
        <w:t xml:space="preserve"> inspirovaný obvodem pro magnetické kyvadlo </w:t>
      </w:r>
      <w:r w:rsidR="006235DB" w:rsidRPr="005B28D9">
        <w:t>[</w:t>
      </w:r>
      <w:r w:rsidR="00BD284E">
        <w:t>8</w:t>
      </w:r>
      <w:r w:rsidR="006235DB" w:rsidRPr="005B28D9">
        <w:t>]</w:t>
      </w:r>
      <w:r>
        <w:t>, který pouští elektrický proud do elektromagnetu právě v okamžiku, kdy kolem prochází</w:t>
      </w:r>
      <w:r w:rsidR="00F933CB">
        <w:t xml:space="preserve"> rotorový magnet.</w:t>
      </w:r>
      <w:r w:rsidR="00A07657">
        <w:t xml:space="preserve"> Schéma je na obr. 12.</w:t>
      </w:r>
      <w:r w:rsidR="00F933CB">
        <w:t xml:space="preserve"> Detekce </w:t>
      </w:r>
      <w:r w:rsidR="006235DB">
        <w:t xml:space="preserve">polohy magnetu </w:t>
      </w:r>
      <w:r w:rsidR="00F933CB">
        <w:t>je</w:t>
      </w:r>
      <w:r w:rsidR="00A91C96">
        <w:t xml:space="preserve"> zde</w:t>
      </w:r>
      <w:r w:rsidR="00F933CB">
        <w:t xml:space="preserve"> zajištěna indukovaným elektrickým proudem</w:t>
      </w:r>
      <w:r w:rsidR="006235DB">
        <w:t xml:space="preserve"> v cívce</w:t>
      </w:r>
      <w:r w:rsidR="00F933CB">
        <w:t>, kter</w:t>
      </w:r>
      <w:r w:rsidR="006235DB">
        <w:t>á</w:t>
      </w:r>
      <w:r w:rsidR="00F933CB">
        <w:t xml:space="preserve"> </w:t>
      </w:r>
      <w:r w:rsidR="006235DB">
        <w:t>je následně cívkou budicí</w:t>
      </w:r>
      <w:r w:rsidR="00A07657">
        <w:t>, spuštění a vypnutí budicího proudu zajišťuje dvojice tranzistorů</w:t>
      </w:r>
      <w:r w:rsidR="00F933CB">
        <w:t>.</w:t>
      </w:r>
    </w:p>
    <w:p w:rsidR="00F2784D" w:rsidRDefault="007C3B53" w:rsidP="007A1D6A">
      <w:pPr>
        <w:pStyle w:val="08NormalText"/>
      </w:pPr>
      <w:r>
        <w:t>M</w:t>
      </w:r>
      <w:r w:rsidR="00F933CB">
        <w:t>agnetické lož</w:t>
      </w:r>
      <w:r>
        <w:t>e rotoru ukazuje</w:t>
      </w:r>
      <w:r w:rsidR="00F933CB">
        <w:t xml:space="preserve"> obr. 13, není však nezbytné</w:t>
      </w:r>
      <w:r>
        <w:t>, rotor js</w:t>
      </w:r>
      <w:r w:rsidR="006474FE">
        <w:t>e</w:t>
      </w:r>
      <w:r>
        <w:t xml:space="preserve">m měl zkusmo zhotoven na potravinářské špejli a vrtěl </w:t>
      </w:r>
      <w:r>
        <w:t>se</w:t>
      </w:r>
      <w:r>
        <w:t xml:space="preserve"> i v „ložisku“ z plastové slámky</w:t>
      </w:r>
      <w:r w:rsidR="00F933CB">
        <w:t>.</w:t>
      </w:r>
      <w:r w:rsidR="006474FE">
        <w:t xml:space="preserve"> </w:t>
      </w:r>
    </w:p>
    <w:p w:rsidR="007A1D6A" w:rsidRDefault="006474FE" w:rsidP="007A1D6A">
      <w:pPr>
        <w:pStyle w:val="08NormalText"/>
      </w:pPr>
      <w:r>
        <w:t>Budicí</w:t>
      </w:r>
      <w:r w:rsidR="00A07657">
        <w:t xml:space="preserve"> </w:t>
      </w:r>
      <w:r>
        <w:t xml:space="preserve">cívku </w:t>
      </w:r>
      <w:r>
        <w:t>lze vinout jako 500 závitů na vzduchovém jádře ve tvaru dle obrázku 13 (kruh o průměru 2 cm a výšce 2</w:t>
      </w:r>
      <w:r w:rsidR="00A07657">
        <w:t xml:space="preserve"> </w:t>
      </w:r>
      <w:r>
        <w:t>mm vinutý lakovaným drátem 0,2 mm, mezi dvěma vršky od PET lahve, které jsou nasunuty na šroubu M6 upnutém ve vrtačce</w:t>
      </w:r>
      <w:r>
        <w:t xml:space="preserve">, celek je zafixován </w:t>
      </w:r>
      <w:r>
        <w:lastRenderedPageBreak/>
        <w:t>sekundovým lepidlem a</w:t>
      </w:r>
      <w:r w:rsidR="00A07657">
        <w:t xml:space="preserve"> obnažen</w:t>
      </w:r>
      <w:r w:rsidR="00F2784D">
        <w:t>o</w:t>
      </w:r>
      <w:r>
        <w:t>)</w:t>
      </w:r>
      <w:r>
        <w:t xml:space="preserve">. Variantou cívky, kterou jsem </w:t>
      </w:r>
      <w:r w:rsidR="00F2784D">
        <w:t xml:space="preserve">rovněž </w:t>
      </w:r>
      <w:r>
        <w:t>s úspěchem vyzkoušel, je cívka z ramínka HDD, je sice již navinutá, ale zase se někdy obtížněji dostanete ke kontaktům</w:t>
      </w:r>
      <w:r w:rsidR="00F2784D">
        <w:t>.</w:t>
      </w:r>
    </w:p>
    <w:p w:rsidR="00F2784D" w:rsidRDefault="00F2784D" w:rsidP="007A1D6A">
      <w:pPr>
        <w:pStyle w:val="08NormalText"/>
      </w:pPr>
      <w:r>
        <w:t>Napájení je podle schématu 3 V stejnosměrným zdrojem, ale poslední verze běžela už na 1,5 V.</w:t>
      </w:r>
    </w:p>
    <w:p w:rsidR="00F933CB" w:rsidRDefault="00F933CB" w:rsidP="007A1D6A">
      <w:pPr>
        <w:pStyle w:val="08NormalText"/>
      </w:pPr>
    </w:p>
    <w:p w:rsidR="006235DB" w:rsidRDefault="006235DB" w:rsidP="006235DB">
      <w:pPr>
        <w:pStyle w:val="08NormalText"/>
      </w:pPr>
      <w:r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7451BE58" wp14:editId="7F002E73">
            <wp:extent cx="5173980" cy="3459480"/>
            <wp:effectExtent l="0" t="0" r="7620" b="7620"/>
            <wp:docPr id="196" name="Obrázek 196" descr="http://www.trainelectronics.com/Pendulum/images_article/schemati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rainelectronics.com/Pendulum/images_article/schematic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84D" w:rsidRDefault="00F933CB" w:rsidP="006235DB">
      <w:pPr>
        <w:pStyle w:val="08NormalText"/>
        <w:jc w:val="center"/>
      </w:pPr>
      <w:r>
        <w:t>Obr. 12</w:t>
      </w:r>
      <w:r w:rsidR="006235DB">
        <w:t>, schéma pulzního zdroje, hodnoty R1 a R2 v napěťovém děliči se mohou</w:t>
      </w:r>
      <w:r w:rsidR="006474FE">
        <w:t xml:space="preserve"> lišit v závislosti na použité cívce</w:t>
      </w:r>
    </w:p>
    <w:p w:rsidR="006235DB" w:rsidRDefault="006235DB" w:rsidP="006235DB">
      <w:pPr>
        <w:pStyle w:val="08NormalText"/>
        <w:jc w:val="center"/>
      </w:pPr>
      <w:r>
        <w:t xml:space="preserve"> </w:t>
      </w:r>
    </w:p>
    <w:p w:rsidR="00F933CB" w:rsidRDefault="003A54B8" w:rsidP="001465CF">
      <w:pPr>
        <w:pStyle w:val="31Obrazek"/>
      </w:pPr>
      <w:r>
        <w:rPr>
          <w:noProof/>
        </w:rPr>
        <w:drawing>
          <wp:inline distT="0" distB="0" distL="0" distR="0" wp14:anchorId="752FDEC1" wp14:editId="33A9915C">
            <wp:extent cx="5579110" cy="2165350"/>
            <wp:effectExtent l="0" t="0" r="2540" b="635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4B8" w:rsidRDefault="003A54B8" w:rsidP="001465CF">
      <w:pPr>
        <w:pStyle w:val="31Obrazek"/>
      </w:pPr>
      <w:r>
        <w:t>Obr. 13</w:t>
      </w:r>
      <w:r w:rsidR="00F2784D">
        <w:t>, uspořádání elektromotoru napájeného 1,5 V článkem</w:t>
      </w:r>
    </w:p>
    <w:p w:rsidR="003A54B8" w:rsidRDefault="003A54B8" w:rsidP="003A54B8">
      <w:pPr>
        <w:pStyle w:val="06Nadpis1"/>
      </w:pPr>
      <w:r>
        <w:lastRenderedPageBreak/>
        <w:t>Solenoidový motor</w:t>
      </w:r>
    </w:p>
    <w:p w:rsidR="003A54B8" w:rsidRDefault="00AA3A89" w:rsidP="003A54B8">
      <w:pPr>
        <w:pStyle w:val="08NormalText"/>
      </w:pPr>
      <w:r>
        <w:t>Solenoidový motor v</w:t>
      </w:r>
      <w:r w:rsidR="003A54B8">
        <w:t>yužívá toho, že magneticky měkké jádro</w:t>
      </w:r>
      <w:r w:rsidR="00FD1125">
        <w:t xml:space="preserve"> 1.</w:t>
      </w:r>
      <w:r>
        <w:t xml:space="preserve"> </w:t>
      </w:r>
      <w:r>
        <w:t>vyč</w:t>
      </w:r>
      <w:r>
        <w:t>nívá</w:t>
      </w:r>
      <w:r>
        <w:t xml:space="preserve"> ven</w:t>
      </w:r>
      <w:r>
        <w:t xml:space="preserve"> ze solenoidu</w:t>
      </w:r>
      <w:r>
        <w:t xml:space="preserve"> a při zapnutí proudu solenoid</w:t>
      </w:r>
      <w:r>
        <w:t>em</w:t>
      </w:r>
      <w:r>
        <w:t xml:space="preserve"> se do něj </w:t>
      </w:r>
      <w:r>
        <w:t>vtahuje</w:t>
      </w:r>
      <w:r>
        <w:t xml:space="preserve">. </w:t>
      </w:r>
      <w:r w:rsidR="003A54B8">
        <w:t>Lineární pohyb je pomocí ojnice a klikového hřídele</w:t>
      </w:r>
      <w:r w:rsidR="00FD1125">
        <w:t xml:space="preserve"> 4.</w:t>
      </w:r>
      <w:r w:rsidR="003A54B8">
        <w:t xml:space="preserve"> převáděn na rotační</w:t>
      </w:r>
      <w:r w:rsidR="003A54B8" w:rsidRPr="003A54B8">
        <w:t xml:space="preserve"> </w:t>
      </w:r>
      <w:r w:rsidR="003A54B8">
        <w:t>pohyb setrvačníku</w:t>
      </w:r>
      <w:r w:rsidR="00FD1125">
        <w:t xml:space="preserve"> 3</w:t>
      </w:r>
      <w:r w:rsidR="003A54B8">
        <w:t xml:space="preserve">. Součástí klikového hřídele je </w:t>
      </w:r>
      <w:r w:rsidR="00FD1125">
        <w:t xml:space="preserve">jazýčkový </w:t>
      </w:r>
      <w:r w:rsidR="003A54B8">
        <w:t>přerušovač</w:t>
      </w:r>
      <w:r w:rsidR="00FD1125">
        <w:t xml:space="preserve"> 2., který vypíná proud v solenoidu při dotáčce setrvačníku a vysouvání jádra 1.</w:t>
      </w:r>
    </w:p>
    <w:p w:rsidR="00FD1125" w:rsidRDefault="00FD1125" w:rsidP="003A54B8">
      <w:pPr>
        <w:pStyle w:val="08NormalText"/>
      </w:pPr>
      <w:r>
        <w:t>Výhodou motoru je nenáročnost na materiál. Solenoid je vinut 150</w:t>
      </w:r>
      <w:r w:rsidR="00AA3A89">
        <w:t xml:space="preserve"> </w:t>
      </w:r>
      <w:r>
        <w:t>z</w:t>
      </w:r>
      <w:r w:rsidR="00AA3A89">
        <w:t>ávity</w:t>
      </w:r>
      <w:r>
        <w:t xml:space="preserve"> lakovaného drátu 0,3</w:t>
      </w:r>
      <w:r w:rsidR="00AA3A89">
        <w:t xml:space="preserve"> </w:t>
      </w:r>
      <w:r>
        <w:t>mm</w:t>
      </w:r>
      <w:r w:rsidR="00B87270">
        <w:t xml:space="preserve"> na plastové trubičce, jádro je tvořeno kouskem hřebíku tloušťky vhodné do trubičky. Kliková</w:t>
      </w:r>
      <w:r w:rsidR="00B87270" w:rsidRPr="00B87270">
        <w:t xml:space="preserve"> </w:t>
      </w:r>
      <w:r w:rsidR="00B87270">
        <w:t>hřídel, která uzavírá elektrický obvod, je tvořena neizolovaným měděným drátem průměru 1,2 mm.</w:t>
      </w:r>
      <w:r w:rsidR="00AA3A89">
        <w:t xml:space="preserve"> Přerušovač je zhotoven z rozklepaného mosazného drátu, který je vetknut do dřevěné lišty. Aby přerušovač příliš nebrzdil otáčení klikové hřídele, je lišta s prkénkem spojena </w:t>
      </w:r>
      <w:r w:rsidR="00335A58">
        <w:t xml:space="preserve">prostřednictvím </w:t>
      </w:r>
      <w:r w:rsidR="00AA3A89">
        <w:t>ocelov</w:t>
      </w:r>
      <w:r w:rsidR="00335A58">
        <w:t>é</w:t>
      </w:r>
      <w:r w:rsidR="00AA3A89">
        <w:t xml:space="preserve"> strun</w:t>
      </w:r>
      <w:r w:rsidR="00335A58">
        <w:t>y 0,4 mm</w:t>
      </w:r>
    </w:p>
    <w:p w:rsidR="00FD1125" w:rsidRDefault="00FD1125" w:rsidP="003A54B8">
      <w:pPr>
        <w:pStyle w:val="08NormalText"/>
      </w:pPr>
      <w:r>
        <w:t xml:space="preserve">Mechanicky je motor celkem citlivý na preciznost provedení, pokud </w:t>
      </w:r>
      <w:r w:rsidR="00B87270">
        <w:t xml:space="preserve">je </w:t>
      </w:r>
      <w:r>
        <w:t>vše</w:t>
      </w:r>
      <w:r w:rsidR="00B87270">
        <w:t xml:space="preserve"> vyvážené a volně se otáčející,</w:t>
      </w:r>
      <w:r>
        <w:t xml:space="preserve"> funguje na plochou baterii.</w:t>
      </w:r>
    </w:p>
    <w:p w:rsidR="00FD1125" w:rsidRDefault="00FD1125" w:rsidP="003A54B8">
      <w:pPr>
        <w:pStyle w:val="08NormalText"/>
      </w:pPr>
    </w:p>
    <w:p w:rsidR="003A54B8" w:rsidRDefault="003A54B8" w:rsidP="003A54B8">
      <w:pPr>
        <w:pStyle w:val="08NormalText"/>
        <w:jc w:val="center"/>
      </w:pPr>
      <w:r>
        <w:rPr>
          <w:noProof/>
        </w:rPr>
        <w:drawing>
          <wp:inline distT="0" distB="0" distL="0" distR="0" wp14:anchorId="01A43217" wp14:editId="3A1555C9">
            <wp:extent cx="2759075" cy="1953973"/>
            <wp:effectExtent l="0" t="0" r="3175" b="825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73090" cy="196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1125">
        <w:rPr>
          <w:noProof/>
        </w:rPr>
        <w:drawing>
          <wp:inline distT="0" distB="0" distL="0" distR="0" wp14:anchorId="69B2A719" wp14:editId="5CB73B7C">
            <wp:extent cx="2785110" cy="1953685"/>
            <wp:effectExtent l="0" t="0" r="0" b="889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45232" cy="199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125" w:rsidRDefault="00FD1125" w:rsidP="003A54B8">
      <w:pPr>
        <w:pStyle w:val="08NormalText"/>
        <w:jc w:val="center"/>
      </w:pPr>
      <w:r>
        <w:t>Obr. 14</w:t>
      </w:r>
      <w:r w:rsidR="00335A58">
        <w:t>, obvod motoru a jeho reálné uspořádání</w:t>
      </w:r>
    </w:p>
    <w:p w:rsidR="00163CE3" w:rsidRDefault="00163CE3" w:rsidP="00163CE3">
      <w:pPr>
        <w:pStyle w:val="06Nadpis1"/>
      </w:pPr>
      <w:proofErr w:type="spellStart"/>
      <w:r>
        <w:t>Homopolární</w:t>
      </w:r>
      <w:proofErr w:type="spellEnd"/>
      <w:r>
        <w:t xml:space="preserve"> motory</w:t>
      </w:r>
    </w:p>
    <w:p w:rsidR="00163CE3" w:rsidRDefault="00163CE3" w:rsidP="00163CE3">
      <w:pPr>
        <w:pStyle w:val="08NormalText"/>
      </w:pPr>
      <w:r>
        <w:t xml:space="preserve">Další klasikou jsou </w:t>
      </w:r>
      <w:proofErr w:type="spellStart"/>
      <w:r>
        <w:t>homopolární</w:t>
      </w:r>
      <w:proofErr w:type="spellEnd"/>
      <w:r>
        <w:t xml:space="preserve"> motory, u kterých osová symetrie magnetického pole nevyžaduje přepínání elektromagnetu, který krouží okolo stejné osy. </w:t>
      </w:r>
      <w:r w:rsidR="00335A58">
        <w:t>Na dílně jsme zhotovovali dva typy těchto motorů. Použili jsme přitom stejný magnet a stejný článek AA jako u výše pospaného motoru na obr. 9</w:t>
      </w:r>
      <w:r>
        <w:t>.</w:t>
      </w:r>
      <w:r w:rsidR="003E1D04">
        <w:t xml:space="preserve"> </w:t>
      </w:r>
      <w:r w:rsidR="00335A58">
        <w:t xml:space="preserve">Pro účely </w:t>
      </w:r>
      <w:proofErr w:type="spellStart"/>
      <w:r w:rsidR="00335A58">
        <w:t>homopolárního</w:t>
      </w:r>
      <w:proofErr w:type="spellEnd"/>
      <w:r w:rsidR="00335A58">
        <w:t xml:space="preserve"> motoru </w:t>
      </w:r>
      <w:r w:rsidR="00335A58">
        <w:t>je</w:t>
      </w:r>
      <w:r w:rsidR="00335A58">
        <w:t xml:space="preserve"> v</w:t>
      </w:r>
      <w:r w:rsidR="003E1D04">
        <w:t>hodné důlčíkem vytvořit prohlubeň na pólu, který je ložiskem rotace a důkladně očistit všechny kontakty, pokud motor po čase znovu spouštíme.</w:t>
      </w:r>
    </w:p>
    <w:p w:rsidR="00163CE3" w:rsidRDefault="00163CE3" w:rsidP="00163CE3">
      <w:pPr>
        <w:pStyle w:val="08NormalText"/>
        <w:jc w:val="center"/>
      </w:pPr>
      <w:r>
        <w:rPr>
          <w:noProof/>
        </w:rPr>
        <w:lastRenderedPageBreak/>
        <w:drawing>
          <wp:inline distT="0" distB="0" distL="0" distR="0" wp14:anchorId="140FE938" wp14:editId="6D0BDA19">
            <wp:extent cx="1746012" cy="3293110"/>
            <wp:effectExtent l="0" t="0" r="6985" b="254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53395" cy="330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51ECEB" wp14:editId="0904F33D">
            <wp:extent cx="2437130" cy="3290400"/>
            <wp:effectExtent l="0" t="0" r="1270" b="571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46064" cy="3302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CE3" w:rsidRDefault="00163CE3" w:rsidP="00163CE3">
      <w:pPr>
        <w:pStyle w:val="08NormalText"/>
        <w:jc w:val="center"/>
      </w:pPr>
      <w:r>
        <w:t>Obr. 15</w:t>
      </w:r>
    </w:p>
    <w:p w:rsidR="00163CE3" w:rsidRDefault="003E1D04" w:rsidP="00163CE3">
      <w:pPr>
        <w:pStyle w:val="08NormalText"/>
        <w:jc w:val="center"/>
      </w:pPr>
      <w:r>
        <w:rPr>
          <w:noProof/>
        </w:rPr>
        <w:drawing>
          <wp:inline distT="0" distB="0" distL="0" distR="0" wp14:anchorId="0664DD6E" wp14:editId="610FBD6F">
            <wp:extent cx="2102815" cy="2883535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33691" cy="2925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D5BAB1" wp14:editId="235A3F6B">
            <wp:extent cx="2057400" cy="2901345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78139" cy="2930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D04" w:rsidRDefault="003E1D04" w:rsidP="00163CE3">
      <w:pPr>
        <w:pStyle w:val="08NormalText"/>
        <w:jc w:val="center"/>
      </w:pPr>
      <w:r>
        <w:t>Obr. 16</w:t>
      </w:r>
    </w:p>
    <w:p w:rsidR="003E1D04" w:rsidRDefault="0042061A" w:rsidP="003E1D04">
      <w:pPr>
        <w:pStyle w:val="06Nadpis1"/>
      </w:pPr>
      <w:r>
        <w:t>Motory s vodivou kapalinou</w:t>
      </w:r>
    </w:p>
    <w:p w:rsidR="003E1D04" w:rsidRDefault="003E1D04" w:rsidP="003E1D04">
      <w:pPr>
        <w:pStyle w:val="08NormalText"/>
      </w:pPr>
      <w:r w:rsidRPr="006A4DF3">
        <w:rPr>
          <w:b/>
          <w:i/>
        </w:rPr>
        <w:t>Faradayův motor</w:t>
      </w:r>
      <w:r>
        <w:t xml:space="preserve"> na obr. 17 jsem okoukal od </w:t>
      </w:r>
      <w:proofErr w:type="spellStart"/>
      <w:r w:rsidR="00335A58">
        <w:t>Ú</w:t>
      </w:r>
      <w:r>
        <w:t>D</w:t>
      </w:r>
      <w:r w:rsidR="00335A58">
        <w:t>i</w:t>
      </w:r>
      <w:r>
        <w:t>Fu</w:t>
      </w:r>
      <w:proofErr w:type="spellEnd"/>
      <w:r w:rsidR="00335A58">
        <w:t xml:space="preserve"> </w:t>
      </w:r>
      <w:r w:rsidR="00335A58" w:rsidRPr="005B28D9">
        <w:t>[</w:t>
      </w:r>
      <w:r w:rsidR="00BD284E">
        <w:t>6</w:t>
      </w:r>
      <w:bookmarkStart w:id="0" w:name="_GoBack"/>
      <w:bookmarkEnd w:id="0"/>
      <w:r w:rsidR="00335A58" w:rsidRPr="005B28D9">
        <w:t>]</w:t>
      </w:r>
      <w:r>
        <w:t>. Je nenáročný na pomůcky, stačí tři feritové magnety matice M6, kelímek od jogurtu, destička a kus měděného drátu bez izolace. Vanička je zalita</w:t>
      </w:r>
      <w:r w:rsidR="00335A58">
        <w:t xml:space="preserve"> </w:t>
      </w:r>
      <w:r>
        <w:t>roztokem kuchyňské soli</w:t>
      </w:r>
      <w:r w:rsidR="00335A58">
        <w:t xml:space="preserve"> (používám nasycený roztok, aby proud byl dostatečný i při </w:t>
      </w:r>
      <w:r w:rsidR="0042061A">
        <w:t>bezpečném</w:t>
      </w:r>
      <w:r w:rsidR="00335A58">
        <w:t xml:space="preserve"> napětí)</w:t>
      </w:r>
      <w:r w:rsidR="0042061A">
        <w:t>, který vytváří vodivé spojení</w:t>
      </w:r>
      <w:r w:rsidR="00335A58">
        <w:t>.</w:t>
      </w:r>
      <w:r w:rsidR="0042061A">
        <w:t xml:space="preserve"> Pokud disponujete dostatečným množstvím rtuti, můžete ji použít místo roztoku soli, ale pozor na proudy, bude to téměř čistý zkrat.</w:t>
      </w:r>
      <w:r w:rsidR="006A4DF3">
        <w:t xml:space="preserve"> Volně zavěšená tyčinka začne vlivem magnetické síly kroužit v roztoku. </w:t>
      </w:r>
      <w:r w:rsidR="0042061A">
        <w:t>Pro spolehlivý provoz j</w:t>
      </w:r>
      <w:r w:rsidR="006A4DF3">
        <w:t xml:space="preserve">e třeba napětí </w:t>
      </w:r>
      <w:proofErr w:type="gramStart"/>
      <w:r w:rsidR="006A4DF3">
        <w:t>12V</w:t>
      </w:r>
      <w:proofErr w:type="gramEnd"/>
      <w:r w:rsidR="006A4DF3">
        <w:t xml:space="preserve"> při proudu řádu jednotek ampér</w:t>
      </w:r>
      <w:r w:rsidR="00335A58">
        <w:t xml:space="preserve"> (běžně vystačí školní zdroj se </w:t>
      </w:r>
      <w:proofErr w:type="spellStart"/>
      <w:r w:rsidR="00335A58">
        <w:t>zatižitelností</w:t>
      </w:r>
      <w:proofErr w:type="spellEnd"/>
      <w:r w:rsidR="00335A58">
        <w:t xml:space="preserve"> 4 A s jističem či ochranou proti přetížení, </w:t>
      </w:r>
      <w:r w:rsidR="0042061A">
        <w:t xml:space="preserve">dráty </w:t>
      </w:r>
      <w:r w:rsidR="00335A58">
        <w:t xml:space="preserve">se </w:t>
      </w:r>
      <w:r w:rsidR="00335A58">
        <w:lastRenderedPageBreak/>
        <w:t>mohou pod vodou setkat, což</w:t>
      </w:r>
      <w:r w:rsidR="0042061A">
        <w:t xml:space="preserve"> by bylo</w:t>
      </w:r>
      <w:r w:rsidR="00335A58">
        <w:t xml:space="preserve"> zejména při napájení lep</w:t>
      </w:r>
      <w:r w:rsidR="0042061A">
        <w:t>ším</w:t>
      </w:r>
      <w:r w:rsidR="00335A58">
        <w:t xml:space="preserve"> akumulátorem dosti</w:t>
      </w:r>
      <w:r w:rsidR="0042061A">
        <w:t xml:space="preserve"> ohnivé)</w:t>
      </w:r>
      <w:r w:rsidR="006A4DF3">
        <w:t>.</w:t>
      </w:r>
      <w:r w:rsidR="0042061A">
        <w:t xml:space="preserve"> Při dobrém nastavení se motor rozběhne i na 6 alkalických článku spojených do série.</w:t>
      </w:r>
    </w:p>
    <w:p w:rsidR="0042061A" w:rsidRDefault="0042061A" w:rsidP="003E1D04">
      <w:pPr>
        <w:pStyle w:val="08NormalText"/>
      </w:pPr>
    </w:p>
    <w:p w:rsidR="006A4DF3" w:rsidRDefault="006A4DF3" w:rsidP="006A4DF3">
      <w:pPr>
        <w:pStyle w:val="08NormalText"/>
        <w:jc w:val="center"/>
      </w:pPr>
      <w:r>
        <w:rPr>
          <w:noProof/>
        </w:rPr>
        <w:drawing>
          <wp:inline distT="0" distB="0" distL="0" distR="0" wp14:anchorId="57B31B53" wp14:editId="6EC7C574">
            <wp:extent cx="2031643" cy="3662680"/>
            <wp:effectExtent l="0" t="0" r="6985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35895" cy="36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E6C75C" wp14:editId="4620BC75">
            <wp:extent cx="2990215" cy="3651604"/>
            <wp:effectExtent l="0" t="0" r="635" b="635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43259" cy="37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DF3" w:rsidRDefault="006A4DF3" w:rsidP="006A4DF3">
      <w:pPr>
        <w:pStyle w:val="08NormalText"/>
        <w:jc w:val="center"/>
      </w:pPr>
      <w:r>
        <w:t>Obr. 17</w:t>
      </w:r>
      <w:r w:rsidR="0042061A">
        <w:t xml:space="preserve">, </w:t>
      </w:r>
      <w:proofErr w:type="spellStart"/>
      <w:r w:rsidR="0042061A">
        <w:t>Faradyův</w:t>
      </w:r>
      <w:proofErr w:type="spellEnd"/>
      <w:r w:rsidR="0042061A">
        <w:t xml:space="preserve"> elektromotor</w:t>
      </w:r>
      <w:r w:rsidR="00252B2A">
        <w:t>, řez uspořádáním</w:t>
      </w:r>
    </w:p>
    <w:p w:rsidR="006A4DF3" w:rsidRDefault="006A4DF3" w:rsidP="006A4DF3">
      <w:pPr>
        <w:pStyle w:val="08NormalText"/>
        <w:jc w:val="left"/>
      </w:pPr>
      <w:r w:rsidRPr="006A4DF3">
        <w:rPr>
          <w:i/>
        </w:rPr>
        <w:t xml:space="preserve">MHD (magnetohydrodynamický) pohon </w:t>
      </w:r>
      <w:r w:rsidR="00252B2A">
        <w:rPr>
          <w:i/>
        </w:rPr>
        <w:t xml:space="preserve">na </w:t>
      </w:r>
      <w:r w:rsidR="00252B2A" w:rsidRPr="00252B2A">
        <w:t>obr. 18</w:t>
      </w:r>
      <w:r w:rsidR="00252B2A">
        <w:rPr>
          <w:i/>
        </w:rPr>
        <w:t xml:space="preserve"> </w:t>
      </w:r>
      <w:r>
        <w:t>je prý jako „housenkový</w:t>
      </w:r>
      <w:r w:rsidR="00A651C1">
        <w:t xml:space="preserve"> (tichý)</w:t>
      </w:r>
      <w:r>
        <w:t xml:space="preserve"> pohon“ využíván u námořních ponorek, slaná voda je v komoře se zkříženým magnetickým a elektrickým polem </w:t>
      </w:r>
      <w:r w:rsidR="00A651C1">
        <w:t>uváděna do pohybu bez potřeby lopatek, jejichž údery do vody</w:t>
      </w:r>
      <w:r w:rsidR="0042061A">
        <w:t xml:space="preserve"> jsou</w:t>
      </w:r>
      <w:r w:rsidR="00A651C1">
        <w:t xml:space="preserve"> v sonarech dobře slyšitelné. Zdroj poslouží stejný jako v předchozím uspořádání.</w:t>
      </w:r>
    </w:p>
    <w:p w:rsidR="00A651C1" w:rsidRDefault="00A651C1" w:rsidP="00A651C1">
      <w:pPr>
        <w:pStyle w:val="08NormalText"/>
        <w:jc w:val="center"/>
      </w:pPr>
      <w:r>
        <w:rPr>
          <w:noProof/>
        </w:rPr>
        <w:drawing>
          <wp:inline distT="0" distB="0" distL="0" distR="0" wp14:anchorId="78120951" wp14:editId="752768D4">
            <wp:extent cx="2591820" cy="181864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02370" cy="1826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538948" wp14:editId="16668F97">
            <wp:extent cx="2748595" cy="181102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59102" cy="1817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B2A" w:rsidRDefault="00252B2A" w:rsidP="00252B2A">
      <w:pPr>
        <w:pStyle w:val="08NormalText"/>
        <w:jc w:val="center"/>
      </w:pPr>
      <w:r>
        <w:t>Obr. 1</w:t>
      </w:r>
      <w:r>
        <w:t>8</w:t>
      </w:r>
      <w:r>
        <w:t xml:space="preserve">, </w:t>
      </w:r>
      <w:r>
        <w:t xml:space="preserve">kapalinový </w:t>
      </w:r>
      <w:r>
        <w:t>elektromotor, řez uspořádáním</w:t>
      </w:r>
    </w:p>
    <w:p w:rsidR="00252B2A" w:rsidRPr="006A4DF3" w:rsidRDefault="00252B2A" w:rsidP="00A651C1">
      <w:pPr>
        <w:pStyle w:val="08NormalText"/>
        <w:jc w:val="center"/>
      </w:pPr>
    </w:p>
    <w:p w:rsidR="00914F90" w:rsidRDefault="00914F90" w:rsidP="005B28D9">
      <w:pPr>
        <w:pStyle w:val="06Nadpis1"/>
      </w:pPr>
      <w:r>
        <w:t>Literatura</w:t>
      </w:r>
    </w:p>
    <w:p w:rsidR="00B26104" w:rsidRPr="00B26104" w:rsidRDefault="00B26104" w:rsidP="00B26104">
      <w:pPr>
        <w:pStyle w:val="08NormalText"/>
      </w:pPr>
      <w:r w:rsidRPr="005B28D9">
        <w:t xml:space="preserve">[1] </w:t>
      </w:r>
      <w:hyperlink r:id="rId33" w:history="1">
        <w:r>
          <w:rPr>
            <w:rStyle w:val="Hypertextovodkaz"/>
          </w:rPr>
          <w:t>https://www.youtube.com/watch?v=r7vzux7l9y8</w:t>
        </w:r>
      </w:hyperlink>
    </w:p>
    <w:p w:rsidR="000E46CD" w:rsidRDefault="00F13564" w:rsidP="005B28D9">
      <w:pPr>
        <w:pStyle w:val="41ReferenceItem"/>
      </w:pPr>
      <w:r w:rsidRPr="005B28D9">
        <w:lastRenderedPageBreak/>
        <w:t>[</w:t>
      </w:r>
      <w:r w:rsidR="00B26104">
        <w:t>2</w:t>
      </w:r>
      <w:r w:rsidRPr="005B28D9">
        <w:t xml:space="preserve">] </w:t>
      </w:r>
      <w:r w:rsidR="000E46CD" w:rsidRPr="000E46CD">
        <w:t>http://fyzikalnisuplik.websnadno.cz/elektro/vodic_v_magnetickem_poli.pdf</w:t>
      </w:r>
      <w:r w:rsidR="000E46CD">
        <w:t xml:space="preserve"> </w:t>
      </w:r>
    </w:p>
    <w:p w:rsidR="00252B2A" w:rsidRDefault="0014488A" w:rsidP="005B28D9">
      <w:pPr>
        <w:pStyle w:val="41ReferenceItem"/>
      </w:pPr>
      <w:r w:rsidRPr="005B28D9">
        <w:t>[</w:t>
      </w:r>
      <w:r w:rsidR="00B26104">
        <w:t>3</w:t>
      </w:r>
      <w:r w:rsidRPr="005B28D9">
        <w:t xml:space="preserve">] </w:t>
      </w:r>
      <w:hyperlink r:id="rId34" w:history="1">
        <w:r w:rsidR="00252B2A">
          <w:rPr>
            <w:rStyle w:val="Hypertextovodkaz"/>
          </w:rPr>
          <w:t>http://kdf.mff.cuni.cz/heureka/sborniky/DilnyHeureky_2012.pdf</w:t>
        </w:r>
      </w:hyperlink>
    </w:p>
    <w:p w:rsidR="00252B2A" w:rsidRDefault="00252B2A" w:rsidP="004D5651">
      <w:pPr>
        <w:pStyle w:val="41ReferenceItem"/>
        <w:ind w:left="0" w:firstLine="0"/>
      </w:pPr>
      <w:r>
        <w:t>na s.131-150</w:t>
      </w:r>
    </w:p>
    <w:p w:rsidR="00B7319D" w:rsidRDefault="004D5651" w:rsidP="005B28D9">
      <w:pPr>
        <w:pStyle w:val="41ReferenceItem"/>
      </w:pPr>
      <w:r w:rsidRPr="005B28D9">
        <w:t>[</w:t>
      </w:r>
      <w:r>
        <w:t>4</w:t>
      </w:r>
      <w:r w:rsidRPr="005B28D9">
        <w:t xml:space="preserve">] </w:t>
      </w:r>
      <w:hyperlink r:id="rId35" w:history="1">
        <w:r w:rsidR="00252B2A" w:rsidRPr="00A01D7A">
          <w:rPr>
            <w:rStyle w:val="Hypertextovodkaz"/>
          </w:rPr>
          <w:t>http://fyzikalnisuplik.websnadno.cz/fyzika/nahaty_motor.pdf</w:t>
        </w:r>
      </w:hyperlink>
      <w:r w:rsidR="00B7319D" w:rsidRPr="005B28D9">
        <w:t xml:space="preserve"> </w:t>
      </w:r>
    </w:p>
    <w:p w:rsidR="009B12A6" w:rsidRDefault="009B12A6" w:rsidP="005B28D9">
      <w:pPr>
        <w:pStyle w:val="41ReferenceItem"/>
      </w:pPr>
      <w:r w:rsidRPr="005B28D9">
        <w:t>[</w:t>
      </w:r>
      <w:r w:rsidR="004D5651">
        <w:t>5</w:t>
      </w:r>
      <w:r w:rsidRPr="005B28D9">
        <w:t xml:space="preserve">] </w:t>
      </w:r>
      <w:hyperlink r:id="rId36" w:history="1">
        <w:r>
          <w:rPr>
            <w:rStyle w:val="Hypertextovodkaz"/>
          </w:rPr>
          <w:t>http://www.hybrid.cz/nejjednodussi-elektricky-vlak-na-svete</w:t>
        </w:r>
      </w:hyperlink>
    </w:p>
    <w:p w:rsidR="009B12A6" w:rsidRDefault="009B12A6" w:rsidP="005B28D9">
      <w:pPr>
        <w:pStyle w:val="41ReferenceItem"/>
      </w:pPr>
      <w:r w:rsidRPr="005B28D9">
        <w:t>[</w:t>
      </w:r>
      <w:r w:rsidR="004D5651">
        <w:t>6</w:t>
      </w:r>
      <w:r w:rsidRPr="005B28D9">
        <w:t xml:space="preserve">] </w:t>
      </w:r>
      <w:hyperlink r:id="rId37" w:history="1">
        <w:r>
          <w:rPr>
            <w:rStyle w:val="Hypertextovodkaz"/>
          </w:rPr>
          <w:t>http://udif.cz/portfolio/elektromotorky/</w:t>
        </w:r>
      </w:hyperlink>
    </w:p>
    <w:p w:rsidR="00EB32A5" w:rsidRDefault="00EB32A5" w:rsidP="005B28D9">
      <w:pPr>
        <w:pStyle w:val="41ReferenceItem"/>
      </w:pPr>
      <w:r w:rsidRPr="005B28D9">
        <w:t>[</w:t>
      </w:r>
      <w:r w:rsidR="004D5651">
        <w:t>7</w:t>
      </w:r>
      <w:r w:rsidRPr="005B28D9">
        <w:t>]</w:t>
      </w:r>
      <w:hyperlink r:id="rId38" w:history="1">
        <w:r>
          <w:rPr>
            <w:rStyle w:val="Hypertextovodkaz"/>
          </w:rPr>
          <w:t>https://www.youtube.com/watch?v=tBQLGrXohL8</w:t>
        </w:r>
      </w:hyperlink>
    </w:p>
    <w:p w:rsidR="000554E3" w:rsidRDefault="000554E3" w:rsidP="005B28D9">
      <w:pPr>
        <w:pStyle w:val="41ReferenceItem"/>
      </w:pPr>
      <w:r w:rsidRPr="005B28D9">
        <w:t>[</w:t>
      </w:r>
      <w:r w:rsidR="004D5651">
        <w:t>8</w:t>
      </w:r>
      <w:r w:rsidRPr="005B28D9">
        <w:t>]</w:t>
      </w:r>
      <w:hyperlink r:id="rId39" w:history="1">
        <w:r>
          <w:rPr>
            <w:rStyle w:val="Hypertextovodkaz"/>
          </w:rPr>
          <w:t>https://www.instructables.com/id/The-Magbot-pendulum/</w:t>
        </w:r>
      </w:hyperlink>
    </w:p>
    <w:p w:rsidR="00914F90" w:rsidRPr="00F13564" w:rsidRDefault="0014488A" w:rsidP="00A651C1">
      <w:pPr>
        <w:pStyle w:val="41ReferenceItem"/>
        <w:rPr>
          <w:lang w:val="en-GB"/>
        </w:rPr>
      </w:pPr>
      <w:r w:rsidRPr="005B28D9">
        <w:t>[</w:t>
      </w:r>
      <w:r w:rsidR="004D5651">
        <w:t>9</w:t>
      </w:r>
      <w:r w:rsidR="00F13564" w:rsidRPr="005B28D9">
        <w:t xml:space="preserve">] </w:t>
      </w:r>
      <w:r w:rsidR="00A651C1">
        <w:t>elixir-do-skol-rc-uh.webnode.cz/l/elektromotory/</w:t>
      </w:r>
    </w:p>
    <w:p w:rsidR="00914F90" w:rsidRDefault="00914F90" w:rsidP="005B28D9">
      <w:pPr>
        <w:pStyle w:val="08NormalText"/>
      </w:pPr>
    </w:p>
    <w:p w:rsidR="00914F90" w:rsidRPr="003B60D8" w:rsidRDefault="00914F90" w:rsidP="005B28D9">
      <w:pPr>
        <w:pStyle w:val="08NormalText"/>
      </w:pPr>
    </w:p>
    <w:sectPr w:rsidR="00914F90" w:rsidRPr="003B60D8" w:rsidSect="00AB61D8">
      <w:headerReference w:type="even" r:id="rId40"/>
      <w:headerReference w:type="default" r:id="rId41"/>
      <w:footerReference w:type="even" r:id="rId42"/>
      <w:footerReference w:type="default" r:id="rId43"/>
      <w:pgSz w:w="11906" w:h="16838"/>
      <w:pgMar w:top="1418" w:right="1418" w:bottom="1418" w:left="1418" w:header="709" w:footer="709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0CE7" w:rsidRDefault="00B30CE7">
      <w:r>
        <w:separator/>
      </w:r>
    </w:p>
  </w:endnote>
  <w:endnote w:type="continuationSeparator" w:id="0">
    <w:p w:rsidR="00B30CE7" w:rsidRDefault="00B30C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2C65" w:rsidRDefault="002C2C65" w:rsidP="00852728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510FC5">
      <w:rPr>
        <w:rStyle w:val="slostrnky"/>
        <w:noProof/>
      </w:rPr>
      <w:t>2</w:t>
    </w:r>
    <w:r>
      <w:rPr>
        <w:rStyle w:val="slostrnky"/>
      </w:rPr>
      <w:fldChar w:fldCharType="end"/>
    </w:r>
  </w:p>
  <w:p w:rsidR="002C2C65" w:rsidRDefault="002C2C6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2C65" w:rsidRDefault="002C2C65" w:rsidP="00852728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510FC5">
      <w:rPr>
        <w:rStyle w:val="slostrnky"/>
        <w:noProof/>
      </w:rPr>
      <w:t>1</w:t>
    </w:r>
    <w:r>
      <w:rPr>
        <w:rStyle w:val="slostrnky"/>
      </w:rPr>
      <w:fldChar w:fldCharType="end"/>
    </w:r>
  </w:p>
  <w:p w:rsidR="002C2C65" w:rsidRDefault="002C2C6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0CE7" w:rsidRDefault="00B30CE7">
      <w:r>
        <w:separator/>
      </w:r>
    </w:p>
  </w:footnote>
  <w:footnote w:type="continuationSeparator" w:id="0">
    <w:p w:rsidR="00B30CE7" w:rsidRDefault="00B30C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2C65" w:rsidRDefault="005B28D9" w:rsidP="00AB61D8">
    <w:pPr>
      <w:pStyle w:val="Zhlav"/>
      <w:pBdr>
        <w:bottom w:val="single" w:sz="4" w:space="1" w:color="auto"/>
      </w:pBdr>
      <w:ind w:right="1945"/>
    </w:pPr>
    <w:r>
      <w:rPr>
        <w:i/>
        <w:szCs w:val="24"/>
      </w:rPr>
      <w:t>Elixír do škol 2019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2C65" w:rsidRPr="000B5465" w:rsidRDefault="00B3668B" w:rsidP="00AB61D8">
    <w:pPr>
      <w:pStyle w:val="Zhlav"/>
      <w:pBdr>
        <w:bottom w:val="single" w:sz="4" w:space="1" w:color="auto"/>
      </w:pBdr>
      <w:ind w:left="1980"/>
      <w:jc w:val="right"/>
      <w:rPr>
        <w:i/>
        <w:szCs w:val="24"/>
      </w:rPr>
    </w:pPr>
    <w:r>
      <w:rPr>
        <w:i/>
        <w:szCs w:val="24"/>
      </w:rPr>
      <w:t>Zdeněk Hubáček</w:t>
    </w:r>
    <w:r w:rsidR="002C2C65">
      <w:rPr>
        <w:i/>
        <w:szCs w:val="24"/>
      </w:rPr>
      <w:t xml:space="preserve">: </w:t>
    </w:r>
    <w:r>
      <w:rPr>
        <w:i/>
        <w:szCs w:val="24"/>
      </w:rPr>
      <w:t>Elektromotory</w:t>
    </w:r>
  </w:p>
  <w:p w:rsidR="002C2C65" w:rsidRDefault="002C2C65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91C0B"/>
    <w:multiLevelType w:val="multilevel"/>
    <w:tmpl w:val="5F0003AA"/>
    <w:lvl w:ilvl="0">
      <w:start w:val="1"/>
      <w:numFmt w:val="decimal"/>
      <w:suff w:val="space"/>
      <w:lvlText w:val="%1. 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suff w:val="space"/>
      <w:lvlText w:val="%1. %2. "/>
      <w:lvlJc w:val="left"/>
      <w:pPr>
        <w:ind w:left="680" w:hanging="340"/>
      </w:pPr>
      <w:rPr>
        <w:rFonts w:hint="default"/>
      </w:rPr>
    </w:lvl>
    <w:lvl w:ilvl="2">
      <w:start w:val="1"/>
      <w:numFmt w:val="decimal"/>
      <w:suff w:val="space"/>
      <w:lvlText w:val="%1. %2. %3."/>
      <w:lvlJc w:val="left"/>
      <w:pPr>
        <w:ind w:left="1021" w:hanging="341"/>
      </w:pPr>
      <w:rPr>
        <w:rFonts w:hint="default"/>
      </w:rPr>
    </w:lvl>
    <w:lvl w:ilvl="3">
      <w:start w:val="1"/>
      <w:numFmt w:val="decimal"/>
      <w:suff w:val="space"/>
      <w:lvlText w:val="%1. %2. %3. %4. "/>
      <w:lvlJc w:val="left"/>
      <w:pPr>
        <w:ind w:left="1361" w:hanging="3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 w15:restartNumberingAfterBreak="0">
    <w:nsid w:val="02C030C5"/>
    <w:multiLevelType w:val="multilevel"/>
    <w:tmpl w:val="34A042DE"/>
    <w:lvl w:ilvl="0">
      <w:start w:val="1"/>
      <w:numFmt w:val="decimal"/>
      <w:lvlText w:val="%1. "/>
      <w:lvlJc w:val="left"/>
      <w:pPr>
        <w:tabs>
          <w:tab w:val="num" w:pos="284"/>
        </w:tabs>
        <w:ind w:left="397" w:hanging="397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decimal"/>
      <w:suff w:val="space"/>
      <w:lvlText w:val="%1. %2. %3. "/>
      <w:lvlJc w:val="left"/>
      <w:pPr>
        <w:ind w:left="1305" w:hanging="1021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148"/>
        </w:tabs>
        <w:ind w:left="114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92"/>
        </w:tabs>
        <w:ind w:left="129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36"/>
        </w:tabs>
        <w:ind w:left="143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580"/>
        </w:tabs>
        <w:ind w:left="158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724"/>
        </w:tabs>
        <w:ind w:left="17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68"/>
        </w:tabs>
        <w:ind w:left="1868" w:hanging="1584"/>
      </w:pPr>
      <w:rPr>
        <w:rFonts w:hint="default"/>
      </w:rPr>
    </w:lvl>
  </w:abstractNum>
  <w:abstractNum w:abstractNumId="2" w15:restartNumberingAfterBreak="0">
    <w:nsid w:val="036568F5"/>
    <w:multiLevelType w:val="multilevel"/>
    <w:tmpl w:val="970413F2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1021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084"/>
        </w:tabs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444"/>
        </w:tabs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04"/>
        </w:tabs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164"/>
        </w:tabs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524"/>
        </w:tabs>
        <w:ind w:left="3524" w:hanging="360"/>
      </w:pPr>
      <w:rPr>
        <w:rFonts w:hint="default"/>
      </w:rPr>
    </w:lvl>
  </w:abstractNum>
  <w:abstractNum w:abstractNumId="3" w15:restartNumberingAfterBreak="0">
    <w:nsid w:val="03CF4AED"/>
    <w:multiLevelType w:val="multilevel"/>
    <w:tmpl w:val="8FF66880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34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1021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084"/>
        </w:tabs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444"/>
        </w:tabs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04"/>
        </w:tabs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164"/>
        </w:tabs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524"/>
        </w:tabs>
        <w:ind w:left="3524" w:hanging="360"/>
      </w:pPr>
      <w:rPr>
        <w:rFonts w:hint="default"/>
      </w:rPr>
    </w:lvl>
  </w:abstractNum>
  <w:abstractNum w:abstractNumId="4" w15:restartNumberingAfterBreak="0">
    <w:nsid w:val="06B50DFD"/>
    <w:multiLevelType w:val="hybridMultilevel"/>
    <w:tmpl w:val="5BF41D18"/>
    <w:lvl w:ilvl="0" w:tplc="5F8CF5EE">
      <w:start w:val="1"/>
      <w:numFmt w:val="decimal"/>
      <w:lvlText w:val="%1. "/>
      <w:lvlJc w:val="left"/>
      <w:pPr>
        <w:tabs>
          <w:tab w:val="num" w:pos="0"/>
        </w:tabs>
        <w:ind w:left="284" w:hanging="28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94F46B2"/>
    <w:multiLevelType w:val="multilevel"/>
    <w:tmpl w:val="EEF24EBC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1021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084"/>
        </w:tabs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444"/>
        </w:tabs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04"/>
        </w:tabs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164"/>
        </w:tabs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524"/>
        </w:tabs>
        <w:ind w:left="3524" w:hanging="360"/>
      </w:pPr>
      <w:rPr>
        <w:rFonts w:hint="default"/>
      </w:rPr>
    </w:lvl>
  </w:abstractNum>
  <w:abstractNum w:abstractNumId="6" w15:restartNumberingAfterBreak="0">
    <w:nsid w:val="0F281830"/>
    <w:multiLevelType w:val="multilevel"/>
    <w:tmpl w:val="3618C1F8"/>
    <w:lvl w:ilvl="0">
      <w:start w:val="1"/>
      <w:numFmt w:val="decimal"/>
      <w:suff w:val="space"/>
      <w:lvlText w:val="%1. 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decimal"/>
      <w:suff w:val="space"/>
      <w:lvlText w:val="%1. %2. %3. "/>
      <w:lvlJc w:val="left"/>
      <w:pPr>
        <w:ind w:left="1305" w:hanging="1021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148"/>
        </w:tabs>
        <w:ind w:left="114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92"/>
        </w:tabs>
        <w:ind w:left="129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36"/>
        </w:tabs>
        <w:ind w:left="143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580"/>
        </w:tabs>
        <w:ind w:left="158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724"/>
        </w:tabs>
        <w:ind w:left="17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68"/>
        </w:tabs>
        <w:ind w:left="1868" w:hanging="1584"/>
      </w:pPr>
      <w:rPr>
        <w:rFonts w:hint="default"/>
      </w:rPr>
    </w:lvl>
  </w:abstractNum>
  <w:abstractNum w:abstractNumId="7" w15:restartNumberingAfterBreak="0">
    <w:nsid w:val="15127F23"/>
    <w:multiLevelType w:val="multilevel"/>
    <w:tmpl w:val="7BEA3EEA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1021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084"/>
        </w:tabs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444"/>
        </w:tabs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04"/>
        </w:tabs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164"/>
        </w:tabs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524"/>
        </w:tabs>
        <w:ind w:left="3524" w:hanging="360"/>
      </w:pPr>
      <w:rPr>
        <w:rFonts w:hint="default"/>
      </w:rPr>
    </w:lvl>
  </w:abstractNum>
  <w:abstractNum w:abstractNumId="8" w15:restartNumberingAfterBreak="0">
    <w:nsid w:val="15BA2758"/>
    <w:multiLevelType w:val="multilevel"/>
    <w:tmpl w:val="1106502A"/>
    <w:lvl w:ilvl="0">
      <w:start w:val="1"/>
      <w:numFmt w:val="decimal"/>
      <w:suff w:val="space"/>
      <w:lvlText w:val="%1. 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"/>
      <w:lvlJc w:val="left"/>
      <w:pPr>
        <w:tabs>
          <w:tab w:val="num" w:pos="860"/>
        </w:tabs>
        <w:ind w:left="284" w:firstLine="0"/>
      </w:pPr>
      <w:rPr>
        <w:rFonts w:hint="default"/>
      </w:rPr>
    </w:lvl>
    <w:lvl w:ilvl="2">
      <w:start w:val="1"/>
      <w:numFmt w:val="decimal"/>
      <w:suff w:val="space"/>
      <w:lvlText w:val="%1. %2. %3. "/>
      <w:lvlJc w:val="left"/>
      <w:pPr>
        <w:ind w:left="1305" w:hanging="1021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148"/>
        </w:tabs>
        <w:ind w:left="114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92"/>
        </w:tabs>
        <w:ind w:left="129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36"/>
        </w:tabs>
        <w:ind w:left="143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580"/>
        </w:tabs>
        <w:ind w:left="158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724"/>
        </w:tabs>
        <w:ind w:left="17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68"/>
        </w:tabs>
        <w:ind w:left="1868" w:hanging="1584"/>
      </w:pPr>
      <w:rPr>
        <w:rFonts w:hint="default"/>
      </w:rPr>
    </w:lvl>
  </w:abstractNum>
  <w:abstractNum w:abstractNumId="9" w15:restartNumberingAfterBreak="0">
    <w:nsid w:val="1686503B"/>
    <w:multiLevelType w:val="multilevel"/>
    <w:tmpl w:val="C06A5D48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34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1021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084"/>
        </w:tabs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444"/>
        </w:tabs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04"/>
        </w:tabs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164"/>
        </w:tabs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524"/>
        </w:tabs>
        <w:ind w:left="3524" w:hanging="360"/>
      </w:pPr>
      <w:rPr>
        <w:rFonts w:hint="default"/>
      </w:rPr>
    </w:lvl>
  </w:abstractNum>
  <w:abstractNum w:abstractNumId="10" w15:restartNumberingAfterBreak="0">
    <w:nsid w:val="18995BC4"/>
    <w:multiLevelType w:val="multilevel"/>
    <w:tmpl w:val="7F5ED5C6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8309DA"/>
    <w:multiLevelType w:val="multilevel"/>
    <w:tmpl w:val="DF066C54"/>
    <w:lvl w:ilvl="0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1588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651"/>
        </w:tabs>
        <w:ind w:left="2651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011"/>
        </w:tabs>
        <w:ind w:left="3011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371"/>
        </w:tabs>
        <w:ind w:left="337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731"/>
        </w:tabs>
        <w:ind w:left="3731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091"/>
        </w:tabs>
        <w:ind w:left="4091" w:hanging="360"/>
      </w:pPr>
      <w:rPr>
        <w:rFonts w:hint="default"/>
      </w:rPr>
    </w:lvl>
  </w:abstractNum>
  <w:abstractNum w:abstractNumId="12" w15:restartNumberingAfterBreak="0">
    <w:nsid w:val="27A769F7"/>
    <w:multiLevelType w:val="multilevel"/>
    <w:tmpl w:val="B8AE69E2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1021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084"/>
        </w:tabs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444"/>
        </w:tabs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04"/>
        </w:tabs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164"/>
        </w:tabs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524"/>
        </w:tabs>
        <w:ind w:left="3524" w:hanging="360"/>
      </w:pPr>
      <w:rPr>
        <w:rFonts w:hint="default"/>
      </w:rPr>
    </w:lvl>
  </w:abstractNum>
  <w:abstractNum w:abstractNumId="13" w15:restartNumberingAfterBreak="0">
    <w:nsid w:val="2A233E68"/>
    <w:multiLevelType w:val="multilevel"/>
    <w:tmpl w:val="1EF4BD94"/>
    <w:lvl w:ilvl="0">
      <w:start w:val="1"/>
      <w:numFmt w:val="decimal"/>
      <w:suff w:val="space"/>
      <w:lvlText w:val="%1. "/>
      <w:lvlJc w:val="left"/>
      <w:pPr>
        <w:ind w:left="624" w:hanging="340"/>
      </w:pPr>
      <w:rPr>
        <w:rFonts w:hint="default"/>
      </w:rPr>
    </w:lvl>
    <w:lvl w:ilvl="1">
      <w:start w:val="1"/>
      <w:numFmt w:val="decimal"/>
      <w:suff w:val="space"/>
      <w:lvlText w:val="%1. %2.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 %2. %3."/>
      <w:lvlJc w:val="left"/>
      <w:pPr>
        <w:ind w:left="1305" w:hanging="341"/>
      </w:pPr>
      <w:rPr>
        <w:rFonts w:hint="default"/>
      </w:rPr>
    </w:lvl>
    <w:lvl w:ilvl="3">
      <w:start w:val="1"/>
      <w:numFmt w:val="decimal"/>
      <w:suff w:val="space"/>
      <w:lvlText w:val="%1. %2. %3. %4. "/>
      <w:lvlJc w:val="left"/>
      <w:pPr>
        <w:ind w:left="1645" w:hanging="3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04"/>
        </w:tabs>
        <w:ind w:left="251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64"/>
        </w:tabs>
        <w:ind w:left="302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84"/>
        </w:tabs>
        <w:ind w:left="352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44"/>
        </w:tabs>
        <w:ind w:left="402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64"/>
        </w:tabs>
        <w:ind w:left="4604" w:hanging="1440"/>
      </w:pPr>
      <w:rPr>
        <w:rFonts w:hint="default"/>
      </w:rPr>
    </w:lvl>
  </w:abstractNum>
  <w:abstractNum w:abstractNumId="14" w15:restartNumberingAfterBreak="0">
    <w:nsid w:val="2BF51F5D"/>
    <w:multiLevelType w:val="multilevel"/>
    <w:tmpl w:val="4DE6056E"/>
    <w:lvl w:ilvl="0">
      <w:start w:val="1"/>
      <w:numFmt w:val="decimal"/>
      <w:suff w:val="space"/>
      <w:lvlText w:val="%1. 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suff w:val="space"/>
      <w:lvlText w:val="%1. %2. "/>
      <w:lvlJc w:val="left"/>
      <w:pPr>
        <w:ind w:left="680" w:hanging="340"/>
      </w:pPr>
      <w:rPr>
        <w:rFonts w:hint="default"/>
      </w:rPr>
    </w:lvl>
    <w:lvl w:ilvl="2">
      <w:start w:val="1"/>
      <w:numFmt w:val="decimal"/>
      <w:suff w:val="space"/>
      <w:lvlText w:val="%1. %2. %3."/>
      <w:lvlJc w:val="left"/>
      <w:pPr>
        <w:ind w:left="1021" w:hanging="341"/>
      </w:pPr>
      <w:rPr>
        <w:rFonts w:hint="default"/>
        <w:b/>
        <w:i w:val="0"/>
        <w:sz w:val="24"/>
      </w:rPr>
    </w:lvl>
    <w:lvl w:ilvl="3">
      <w:start w:val="1"/>
      <w:numFmt w:val="decimal"/>
      <w:suff w:val="space"/>
      <w:lvlText w:val="%1. %2. %3. %4. "/>
      <w:lvlJc w:val="left"/>
      <w:pPr>
        <w:ind w:left="1361" w:hanging="3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5" w15:restartNumberingAfterBreak="0">
    <w:nsid w:val="2D9567D1"/>
    <w:multiLevelType w:val="multilevel"/>
    <w:tmpl w:val="C7C6AAF2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1021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084"/>
        </w:tabs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444"/>
        </w:tabs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04"/>
        </w:tabs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164"/>
        </w:tabs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524"/>
        </w:tabs>
        <w:ind w:left="3524" w:hanging="360"/>
      </w:pPr>
      <w:rPr>
        <w:rFonts w:hint="default"/>
      </w:rPr>
    </w:lvl>
  </w:abstractNum>
  <w:abstractNum w:abstractNumId="16" w15:restartNumberingAfterBreak="0">
    <w:nsid w:val="30130F49"/>
    <w:multiLevelType w:val="multilevel"/>
    <w:tmpl w:val="9C145116"/>
    <w:lvl w:ilvl="0">
      <w:start w:val="1"/>
      <w:numFmt w:val="decimal"/>
      <w:suff w:val="space"/>
      <w:lvlText w:val="%1. 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suff w:val="space"/>
      <w:lvlText w:val="%1. %2. "/>
      <w:lvlJc w:val="left"/>
      <w:pPr>
        <w:ind w:left="680" w:hanging="340"/>
      </w:pPr>
      <w:rPr>
        <w:rFonts w:hint="default"/>
      </w:rPr>
    </w:lvl>
    <w:lvl w:ilvl="2">
      <w:start w:val="1"/>
      <w:numFmt w:val="decimal"/>
      <w:suff w:val="space"/>
      <w:lvlText w:val="%1. %2. %3."/>
      <w:lvlJc w:val="left"/>
      <w:pPr>
        <w:ind w:left="1021" w:hanging="341"/>
      </w:pPr>
      <w:rPr>
        <w:rFonts w:hint="default"/>
        <w:b/>
        <w:i w:val="0"/>
        <w:sz w:val="24"/>
      </w:rPr>
    </w:lvl>
    <w:lvl w:ilvl="3">
      <w:start w:val="1"/>
      <w:numFmt w:val="decimal"/>
      <w:suff w:val="space"/>
      <w:lvlText w:val="%1. %2. %3. %4. "/>
      <w:lvlJc w:val="left"/>
      <w:pPr>
        <w:ind w:left="1361" w:hanging="3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 w15:restartNumberingAfterBreak="0">
    <w:nsid w:val="31316CD6"/>
    <w:multiLevelType w:val="hybridMultilevel"/>
    <w:tmpl w:val="FDA8D3C4"/>
    <w:lvl w:ilvl="0" w:tplc="C2D054D2">
      <w:start w:val="1"/>
      <w:numFmt w:val="lowerLetter"/>
      <w:lvlText w:val="%1)"/>
      <w:lvlJc w:val="left"/>
      <w:pPr>
        <w:tabs>
          <w:tab w:val="num" w:pos="700"/>
        </w:tabs>
        <w:ind w:left="68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8014BA8"/>
    <w:multiLevelType w:val="multilevel"/>
    <w:tmpl w:val="110095EA"/>
    <w:lvl w:ilvl="0">
      <w:start w:val="1"/>
      <w:numFmt w:val="decimal"/>
      <w:suff w:val="space"/>
      <w:lvlText w:val="%1. 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decimal"/>
      <w:suff w:val="space"/>
      <w:lvlText w:val="%1. %2. %3. "/>
      <w:lvlJc w:val="left"/>
      <w:pPr>
        <w:ind w:left="1305" w:hanging="1021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148"/>
        </w:tabs>
        <w:ind w:left="114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92"/>
        </w:tabs>
        <w:ind w:left="129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36"/>
        </w:tabs>
        <w:ind w:left="143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580"/>
        </w:tabs>
        <w:ind w:left="158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724"/>
        </w:tabs>
        <w:ind w:left="17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68"/>
        </w:tabs>
        <w:ind w:left="1868" w:hanging="1584"/>
      </w:pPr>
      <w:rPr>
        <w:rFonts w:hint="default"/>
      </w:rPr>
    </w:lvl>
  </w:abstractNum>
  <w:abstractNum w:abstractNumId="19" w15:restartNumberingAfterBreak="0">
    <w:nsid w:val="39401417"/>
    <w:multiLevelType w:val="multilevel"/>
    <w:tmpl w:val="110095EA"/>
    <w:lvl w:ilvl="0">
      <w:start w:val="1"/>
      <w:numFmt w:val="decimal"/>
      <w:suff w:val="space"/>
      <w:lvlText w:val="%1. 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decimal"/>
      <w:suff w:val="space"/>
      <w:lvlText w:val="%1. %2. %3. "/>
      <w:lvlJc w:val="left"/>
      <w:pPr>
        <w:ind w:left="1305" w:hanging="1021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148"/>
        </w:tabs>
        <w:ind w:left="114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92"/>
        </w:tabs>
        <w:ind w:left="129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36"/>
        </w:tabs>
        <w:ind w:left="143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580"/>
        </w:tabs>
        <w:ind w:left="158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724"/>
        </w:tabs>
        <w:ind w:left="17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68"/>
        </w:tabs>
        <w:ind w:left="1868" w:hanging="1584"/>
      </w:pPr>
      <w:rPr>
        <w:rFonts w:hint="default"/>
      </w:rPr>
    </w:lvl>
  </w:abstractNum>
  <w:abstractNum w:abstractNumId="20" w15:restartNumberingAfterBreak="0">
    <w:nsid w:val="41EE0DE5"/>
    <w:multiLevelType w:val="multilevel"/>
    <w:tmpl w:val="040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420E5EAA"/>
    <w:multiLevelType w:val="multilevel"/>
    <w:tmpl w:val="A636D840"/>
    <w:lvl w:ilvl="0">
      <w:start w:val="1"/>
      <w:numFmt w:val="none"/>
      <w:suff w:val="nothing"/>
      <w:lvlText w:val="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suff w:val="space"/>
      <w:lvlText w:val="%1%2. "/>
      <w:lvlJc w:val="left"/>
      <w:pPr>
        <w:ind w:left="680" w:hanging="340"/>
      </w:pPr>
      <w:rPr>
        <w:rFonts w:hint="default"/>
      </w:rPr>
    </w:lvl>
    <w:lvl w:ilvl="2">
      <w:start w:val="1"/>
      <w:numFmt w:val="lowerLetter"/>
      <w:suff w:val="space"/>
      <w:lvlText w:val="%3) "/>
      <w:lvlJc w:val="left"/>
      <w:pPr>
        <w:ind w:left="1021" w:hanging="341"/>
      </w:pPr>
      <w:rPr>
        <w:rFonts w:hint="default"/>
      </w:rPr>
    </w:lvl>
    <w:lvl w:ilvl="3">
      <w:start w:val="1"/>
      <w:numFmt w:val="bullet"/>
      <w:suff w:val="space"/>
      <w:lvlText w:val=""/>
      <w:lvlJc w:val="left"/>
      <w:pPr>
        <w:ind w:left="1361" w:hanging="34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tabs>
          <w:tab w:val="num" w:pos="2480"/>
        </w:tabs>
        <w:ind w:left="248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200"/>
        </w:tabs>
        <w:ind w:left="320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920"/>
        </w:tabs>
        <w:ind w:left="3920" w:hanging="360"/>
      </w:pPr>
      <w:rPr>
        <w:rFonts w:ascii="Symbol" w:hAnsi="Symbol" w:hint="default"/>
      </w:rPr>
    </w:lvl>
  </w:abstractNum>
  <w:abstractNum w:abstractNumId="22" w15:restartNumberingAfterBreak="0">
    <w:nsid w:val="45727B2E"/>
    <w:multiLevelType w:val="multilevel"/>
    <w:tmpl w:val="CE8C8C92"/>
    <w:lvl w:ilvl="0">
      <w:start w:val="1"/>
      <w:numFmt w:val="decimal"/>
      <w:lvlText w:val="%1"/>
      <w:lvlJc w:val="left"/>
      <w:pPr>
        <w:tabs>
          <w:tab w:val="num" w:pos="716"/>
        </w:tabs>
        <w:ind w:left="0" w:firstLine="0"/>
      </w:pPr>
      <w:rPr>
        <w:rFonts w:hint="default"/>
      </w:rPr>
    </w:lvl>
    <w:lvl w:ilvl="1">
      <w:start w:val="1"/>
      <w:numFmt w:val="none"/>
      <w:lvlText w:val=""/>
      <w:lvlJc w:val="left"/>
      <w:pPr>
        <w:tabs>
          <w:tab w:val="num" w:pos="860"/>
        </w:tabs>
        <w:ind w:left="284" w:firstLine="0"/>
      </w:pPr>
      <w:rPr>
        <w:rFonts w:hint="default"/>
      </w:rPr>
    </w:lvl>
    <w:lvl w:ilvl="2">
      <w:start w:val="1"/>
      <w:numFmt w:val="decimal"/>
      <w:suff w:val="space"/>
      <w:lvlText w:val="%1. %2. %3. "/>
      <w:lvlJc w:val="left"/>
      <w:pPr>
        <w:ind w:left="1305" w:hanging="1021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148"/>
        </w:tabs>
        <w:ind w:left="114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92"/>
        </w:tabs>
        <w:ind w:left="129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36"/>
        </w:tabs>
        <w:ind w:left="143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580"/>
        </w:tabs>
        <w:ind w:left="158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724"/>
        </w:tabs>
        <w:ind w:left="17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68"/>
        </w:tabs>
        <w:ind w:left="1868" w:hanging="1584"/>
      </w:pPr>
      <w:rPr>
        <w:rFonts w:hint="default"/>
      </w:rPr>
    </w:lvl>
  </w:abstractNum>
  <w:abstractNum w:abstractNumId="23" w15:restartNumberingAfterBreak="0">
    <w:nsid w:val="471413BD"/>
    <w:multiLevelType w:val="multilevel"/>
    <w:tmpl w:val="E0C46A80"/>
    <w:lvl w:ilvl="0">
      <w:start w:val="1"/>
      <w:numFmt w:val="decimal"/>
      <w:lvlText w:val="%1."/>
      <w:lvlJc w:val="left"/>
      <w:pPr>
        <w:tabs>
          <w:tab w:val="num" w:pos="284"/>
        </w:tabs>
        <w:ind w:left="567" w:hanging="567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decimal"/>
      <w:suff w:val="space"/>
      <w:lvlText w:val="%1. %2. %3. "/>
      <w:lvlJc w:val="left"/>
      <w:pPr>
        <w:ind w:left="1305" w:hanging="1021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148"/>
        </w:tabs>
        <w:ind w:left="114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92"/>
        </w:tabs>
        <w:ind w:left="129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36"/>
        </w:tabs>
        <w:ind w:left="143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580"/>
        </w:tabs>
        <w:ind w:left="158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724"/>
        </w:tabs>
        <w:ind w:left="17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68"/>
        </w:tabs>
        <w:ind w:left="1868" w:hanging="1584"/>
      </w:pPr>
      <w:rPr>
        <w:rFonts w:hint="default"/>
      </w:rPr>
    </w:lvl>
  </w:abstractNum>
  <w:abstractNum w:abstractNumId="24" w15:restartNumberingAfterBreak="0">
    <w:nsid w:val="49382B3E"/>
    <w:multiLevelType w:val="multilevel"/>
    <w:tmpl w:val="2702CB94"/>
    <w:lvl w:ilvl="0">
      <w:start w:val="1"/>
      <w:numFmt w:val="decimal"/>
      <w:pStyle w:val="21Cislovani1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) 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5" w15:restartNumberingAfterBreak="0">
    <w:nsid w:val="4A780F58"/>
    <w:multiLevelType w:val="multilevel"/>
    <w:tmpl w:val="7F5ED5C6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9502D2"/>
    <w:multiLevelType w:val="multilevel"/>
    <w:tmpl w:val="DF7C285C"/>
    <w:lvl w:ilvl="0">
      <w:start w:val="1"/>
      <w:numFmt w:val="decimal"/>
      <w:suff w:val="space"/>
      <w:lvlText w:val="%1. "/>
      <w:lvlJc w:val="left"/>
      <w:pPr>
        <w:ind w:left="624" w:hanging="340"/>
      </w:pPr>
      <w:rPr>
        <w:rFonts w:hint="default"/>
      </w:rPr>
    </w:lvl>
    <w:lvl w:ilvl="1">
      <w:start w:val="1"/>
      <w:numFmt w:val="decimal"/>
      <w:suff w:val="space"/>
      <w:lvlText w:val="%1. %2. "/>
      <w:lvlJc w:val="left"/>
      <w:pPr>
        <w:ind w:left="284" w:firstLine="0"/>
      </w:pPr>
      <w:rPr>
        <w:rFonts w:hint="default"/>
      </w:rPr>
    </w:lvl>
    <w:lvl w:ilvl="2">
      <w:start w:val="1"/>
      <w:numFmt w:val="decimal"/>
      <w:suff w:val="space"/>
      <w:lvlText w:val="%1. %2. %3."/>
      <w:lvlJc w:val="left"/>
      <w:pPr>
        <w:ind w:left="1305" w:hanging="341"/>
      </w:pPr>
      <w:rPr>
        <w:rFonts w:hint="default"/>
      </w:rPr>
    </w:lvl>
    <w:lvl w:ilvl="3">
      <w:start w:val="1"/>
      <w:numFmt w:val="decimal"/>
      <w:suff w:val="space"/>
      <w:lvlText w:val="%1. %2. %3. %4. "/>
      <w:lvlJc w:val="left"/>
      <w:pPr>
        <w:ind w:left="1645" w:hanging="3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04"/>
        </w:tabs>
        <w:ind w:left="251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64"/>
        </w:tabs>
        <w:ind w:left="302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84"/>
        </w:tabs>
        <w:ind w:left="352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44"/>
        </w:tabs>
        <w:ind w:left="402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64"/>
        </w:tabs>
        <w:ind w:left="4604" w:hanging="1440"/>
      </w:pPr>
      <w:rPr>
        <w:rFonts w:hint="default"/>
      </w:rPr>
    </w:lvl>
  </w:abstractNum>
  <w:abstractNum w:abstractNumId="27" w15:restartNumberingAfterBreak="0">
    <w:nsid w:val="53122D90"/>
    <w:multiLevelType w:val="hybridMultilevel"/>
    <w:tmpl w:val="8FFAF99E"/>
    <w:lvl w:ilvl="0" w:tplc="7208035C">
      <w:start w:val="1"/>
      <w:numFmt w:val="bullet"/>
      <w:lvlText w:val=""/>
      <w:lvlJc w:val="left"/>
      <w:pPr>
        <w:tabs>
          <w:tab w:val="num" w:pos="700"/>
        </w:tabs>
        <w:ind w:left="680" w:hanging="34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9078E2"/>
    <w:multiLevelType w:val="hybridMultilevel"/>
    <w:tmpl w:val="8C2E57DC"/>
    <w:lvl w:ilvl="0" w:tplc="E840A300">
      <w:start w:val="1"/>
      <w:numFmt w:val="bullet"/>
      <w:pStyle w:val="25Odrazka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D64047"/>
    <w:multiLevelType w:val="multilevel"/>
    <w:tmpl w:val="110095EA"/>
    <w:lvl w:ilvl="0">
      <w:start w:val="1"/>
      <w:numFmt w:val="decimal"/>
      <w:suff w:val="space"/>
      <w:lvlText w:val="%1. 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decimal"/>
      <w:suff w:val="space"/>
      <w:lvlText w:val="%1. %2. %3. "/>
      <w:lvlJc w:val="left"/>
      <w:pPr>
        <w:ind w:left="1305" w:hanging="1021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148"/>
        </w:tabs>
        <w:ind w:left="114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92"/>
        </w:tabs>
        <w:ind w:left="129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36"/>
        </w:tabs>
        <w:ind w:left="143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580"/>
        </w:tabs>
        <w:ind w:left="158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724"/>
        </w:tabs>
        <w:ind w:left="17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68"/>
        </w:tabs>
        <w:ind w:left="1868" w:hanging="1584"/>
      </w:pPr>
      <w:rPr>
        <w:rFonts w:hint="default"/>
      </w:rPr>
    </w:lvl>
  </w:abstractNum>
  <w:abstractNum w:abstractNumId="30" w15:restartNumberingAfterBreak="0">
    <w:nsid w:val="5A984334"/>
    <w:multiLevelType w:val="multilevel"/>
    <w:tmpl w:val="040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 w15:restartNumberingAfterBreak="0">
    <w:nsid w:val="5B4C4A16"/>
    <w:multiLevelType w:val="multilevel"/>
    <w:tmpl w:val="7F5ED5C6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75253F"/>
    <w:multiLevelType w:val="hybridMultilevel"/>
    <w:tmpl w:val="AF12D3D8"/>
    <w:lvl w:ilvl="0" w:tplc="4B98861E">
      <w:start w:val="1"/>
      <w:numFmt w:val="bullet"/>
      <w:pStyle w:val="26OdrazkaPosledni"/>
      <w:lvlText w:val=""/>
      <w:lvlJc w:val="left"/>
      <w:pPr>
        <w:tabs>
          <w:tab w:val="num" w:pos="397"/>
        </w:tabs>
        <w:ind w:left="357" w:hanging="357"/>
      </w:pPr>
      <w:rPr>
        <w:rFonts w:ascii="Symbol" w:hAnsi="Symbol" w:hint="default"/>
        <w:color w:val="auto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F92759"/>
    <w:multiLevelType w:val="multilevel"/>
    <w:tmpl w:val="A7AE4D18"/>
    <w:lvl w:ilvl="0">
      <w:start w:val="1"/>
      <w:numFmt w:val="decimal"/>
      <w:suff w:val="space"/>
      <w:lvlText w:val="%1. 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suff w:val="space"/>
      <w:lvlText w:val="%1. %2. "/>
      <w:lvlJc w:val="left"/>
      <w:pPr>
        <w:ind w:left="284" w:firstLine="0"/>
      </w:pPr>
      <w:rPr>
        <w:rFonts w:hint="default"/>
      </w:rPr>
    </w:lvl>
    <w:lvl w:ilvl="2">
      <w:start w:val="1"/>
      <w:numFmt w:val="decimal"/>
      <w:suff w:val="space"/>
      <w:lvlText w:val="%1. %2. %3."/>
      <w:lvlJc w:val="left"/>
      <w:pPr>
        <w:ind w:left="1305" w:hanging="341"/>
      </w:pPr>
      <w:rPr>
        <w:rFonts w:hint="default"/>
      </w:rPr>
    </w:lvl>
    <w:lvl w:ilvl="3">
      <w:start w:val="1"/>
      <w:numFmt w:val="decimal"/>
      <w:suff w:val="space"/>
      <w:lvlText w:val="%1. %2. %3. %4. "/>
      <w:lvlJc w:val="left"/>
      <w:pPr>
        <w:ind w:left="1645" w:hanging="3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04"/>
        </w:tabs>
        <w:ind w:left="251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64"/>
        </w:tabs>
        <w:ind w:left="302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84"/>
        </w:tabs>
        <w:ind w:left="352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44"/>
        </w:tabs>
        <w:ind w:left="402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64"/>
        </w:tabs>
        <w:ind w:left="4604" w:hanging="1440"/>
      </w:pPr>
      <w:rPr>
        <w:rFonts w:hint="default"/>
      </w:rPr>
    </w:lvl>
  </w:abstractNum>
  <w:abstractNum w:abstractNumId="34" w15:restartNumberingAfterBreak="0">
    <w:nsid w:val="63CE2F8A"/>
    <w:multiLevelType w:val="multilevel"/>
    <w:tmpl w:val="50CE6E76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1021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084"/>
        </w:tabs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444"/>
        </w:tabs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04"/>
        </w:tabs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164"/>
        </w:tabs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524"/>
        </w:tabs>
        <w:ind w:left="3524" w:hanging="360"/>
      </w:pPr>
      <w:rPr>
        <w:rFonts w:hint="default"/>
      </w:rPr>
    </w:lvl>
  </w:abstractNum>
  <w:abstractNum w:abstractNumId="35" w15:restartNumberingAfterBreak="0">
    <w:nsid w:val="65AC48BF"/>
    <w:multiLevelType w:val="multilevel"/>
    <w:tmpl w:val="3640B702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-567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1021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084"/>
        </w:tabs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444"/>
        </w:tabs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04"/>
        </w:tabs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164"/>
        </w:tabs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524"/>
        </w:tabs>
        <w:ind w:left="3524" w:hanging="360"/>
      </w:pPr>
      <w:rPr>
        <w:rFonts w:hint="default"/>
      </w:rPr>
    </w:lvl>
  </w:abstractNum>
  <w:abstractNum w:abstractNumId="36" w15:restartNumberingAfterBreak="0">
    <w:nsid w:val="68F2664F"/>
    <w:multiLevelType w:val="multilevel"/>
    <w:tmpl w:val="7414A7D8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1021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084"/>
        </w:tabs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444"/>
        </w:tabs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04"/>
        </w:tabs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164"/>
        </w:tabs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524"/>
        </w:tabs>
        <w:ind w:left="3524" w:hanging="360"/>
      </w:pPr>
      <w:rPr>
        <w:rFonts w:hint="default"/>
      </w:rPr>
    </w:lvl>
  </w:abstractNum>
  <w:abstractNum w:abstractNumId="37" w15:restartNumberingAfterBreak="0">
    <w:nsid w:val="6A6E458A"/>
    <w:multiLevelType w:val="multilevel"/>
    <w:tmpl w:val="8A823B78"/>
    <w:lvl w:ilvl="0">
      <w:start w:val="1"/>
      <w:numFmt w:val="decimal"/>
      <w:suff w:val="space"/>
      <w:lvlText w:val="%1. "/>
      <w:lvlJc w:val="left"/>
      <w:pPr>
        <w:ind w:left="624" w:hanging="340"/>
      </w:pPr>
      <w:rPr>
        <w:rFonts w:hint="default"/>
      </w:rPr>
    </w:lvl>
    <w:lvl w:ilvl="1">
      <w:start w:val="1"/>
      <w:numFmt w:val="decimal"/>
      <w:suff w:val="space"/>
      <w:lvlText w:val="%1. %2. 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suff w:val="space"/>
      <w:lvlText w:val="%1. %2. %3."/>
      <w:lvlJc w:val="left"/>
      <w:pPr>
        <w:ind w:left="1305" w:hanging="341"/>
      </w:pPr>
      <w:rPr>
        <w:rFonts w:hint="default"/>
      </w:rPr>
    </w:lvl>
    <w:lvl w:ilvl="3">
      <w:start w:val="1"/>
      <w:numFmt w:val="decimal"/>
      <w:suff w:val="space"/>
      <w:lvlText w:val="%1. %2. %3. %4. "/>
      <w:lvlJc w:val="left"/>
      <w:pPr>
        <w:ind w:left="1645" w:hanging="3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04"/>
        </w:tabs>
        <w:ind w:left="251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64"/>
        </w:tabs>
        <w:ind w:left="302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84"/>
        </w:tabs>
        <w:ind w:left="352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44"/>
        </w:tabs>
        <w:ind w:left="402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64"/>
        </w:tabs>
        <w:ind w:left="4604" w:hanging="1440"/>
      </w:pPr>
      <w:rPr>
        <w:rFonts w:hint="default"/>
      </w:rPr>
    </w:lvl>
  </w:abstractNum>
  <w:abstractNum w:abstractNumId="38" w15:restartNumberingAfterBreak="0">
    <w:nsid w:val="6B9F7051"/>
    <w:multiLevelType w:val="multilevel"/>
    <w:tmpl w:val="040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9" w15:restartNumberingAfterBreak="0">
    <w:nsid w:val="6D866D7F"/>
    <w:multiLevelType w:val="multilevel"/>
    <w:tmpl w:val="D19E1482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1021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084"/>
        </w:tabs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444"/>
        </w:tabs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04"/>
        </w:tabs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164"/>
        </w:tabs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524"/>
        </w:tabs>
        <w:ind w:left="3524" w:hanging="360"/>
      </w:pPr>
      <w:rPr>
        <w:rFonts w:hint="default"/>
      </w:rPr>
    </w:lvl>
  </w:abstractNum>
  <w:abstractNum w:abstractNumId="40" w15:restartNumberingAfterBreak="0">
    <w:nsid w:val="6E5E649D"/>
    <w:multiLevelType w:val="hybridMultilevel"/>
    <w:tmpl w:val="EE2E1214"/>
    <w:lvl w:ilvl="0" w:tplc="10804462">
      <w:start w:val="1"/>
      <w:numFmt w:val="bullet"/>
      <w:lvlText w:val="-"/>
      <w:lvlJc w:val="left"/>
      <w:pPr>
        <w:tabs>
          <w:tab w:val="num" w:pos="700"/>
        </w:tabs>
        <w:ind w:left="680" w:hanging="340"/>
      </w:pPr>
      <w:rPr>
        <w:rFonts w:ascii="Times New Roman" w:hAnsi="Times New Roman" w:cs="Times New Roman" w:hint="default"/>
        <w:b/>
        <w:i w:val="0"/>
        <w:sz w:val="28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240DC9"/>
    <w:multiLevelType w:val="hybridMultilevel"/>
    <w:tmpl w:val="98708FDC"/>
    <w:lvl w:ilvl="0" w:tplc="BDA883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C534107"/>
    <w:multiLevelType w:val="multilevel"/>
    <w:tmpl w:val="54FA5CBE"/>
    <w:lvl w:ilvl="0">
      <w:start w:val="1"/>
      <w:numFmt w:val="decimal"/>
      <w:pStyle w:val="22Cislovani1"/>
      <w:lvlText w:val="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) 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40"/>
  </w:num>
  <w:num w:numId="2">
    <w:abstractNumId w:val="17"/>
  </w:num>
  <w:num w:numId="3">
    <w:abstractNumId w:val="41"/>
  </w:num>
  <w:num w:numId="4">
    <w:abstractNumId w:val="27"/>
  </w:num>
  <w:num w:numId="5">
    <w:abstractNumId w:val="3"/>
  </w:num>
  <w:num w:numId="6">
    <w:abstractNumId w:val="16"/>
  </w:num>
  <w:num w:numId="7">
    <w:abstractNumId w:val="21"/>
  </w:num>
  <w:num w:numId="8">
    <w:abstractNumId w:val="9"/>
  </w:num>
  <w:num w:numId="9">
    <w:abstractNumId w:val="22"/>
  </w:num>
  <w:num w:numId="10">
    <w:abstractNumId w:val="12"/>
  </w:num>
  <w:num w:numId="11">
    <w:abstractNumId w:val="15"/>
  </w:num>
  <w:num w:numId="12">
    <w:abstractNumId w:val="5"/>
  </w:num>
  <w:num w:numId="13">
    <w:abstractNumId w:val="39"/>
  </w:num>
  <w:num w:numId="1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19"/>
  </w:num>
  <w:num w:numId="17">
    <w:abstractNumId w:val="2"/>
  </w:num>
  <w:num w:numId="18">
    <w:abstractNumId w:val="36"/>
  </w:num>
  <w:num w:numId="19">
    <w:abstractNumId w:val="7"/>
  </w:num>
  <w:num w:numId="20">
    <w:abstractNumId w:val="34"/>
  </w:num>
  <w:num w:numId="21">
    <w:abstractNumId w:val="11"/>
  </w:num>
  <w:num w:numId="22">
    <w:abstractNumId w:val="8"/>
  </w:num>
  <w:num w:numId="23">
    <w:abstractNumId w:val="35"/>
  </w:num>
  <w:num w:numId="24">
    <w:abstractNumId w:val="6"/>
  </w:num>
  <w:num w:numId="25">
    <w:abstractNumId w:val="23"/>
  </w:num>
  <w:num w:numId="26">
    <w:abstractNumId w:val="1"/>
  </w:num>
  <w:num w:numId="27">
    <w:abstractNumId w:val="14"/>
  </w:num>
  <w:num w:numId="28">
    <w:abstractNumId w:val="18"/>
  </w:num>
  <w:num w:numId="2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9"/>
  </w:num>
  <w:num w:numId="31">
    <w:abstractNumId w:val="33"/>
  </w:num>
  <w:num w:numId="32">
    <w:abstractNumId w:val="37"/>
  </w:num>
  <w:num w:numId="33">
    <w:abstractNumId w:val="13"/>
  </w:num>
  <w:num w:numId="34">
    <w:abstractNumId w:val="26"/>
  </w:num>
  <w:num w:numId="35">
    <w:abstractNumId w:val="33"/>
  </w:num>
  <w:num w:numId="36">
    <w:abstractNumId w:val="33"/>
  </w:num>
  <w:num w:numId="37">
    <w:abstractNumId w:val="4"/>
  </w:num>
  <w:num w:numId="38">
    <w:abstractNumId w:val="20"/>
  </w:num>
  <w:num w:numId="39">
    <w:abstractNumId w:val="42"/>
  </w:num>
  <w:num w:numId="40">
    <w:abstractNumId w:val="28"/>
  </w:num>
  <w:num w:numId="41">
    <w:abstractNumId w:val="30"/>
  </w:num>
  <w:num w:numId="42">
    <w:abstractNumId w:val="38"/>
  </w:num>
  <w:num w:numId="43">
    <w:abstractNumId w:val="24"/>
  </w:num>
  <w:num w:numId="44">
    <w:abstractNumId w:val="32"/>
  </w:num>
  <w:num w:numId="45">
    <w:abstractNumId w:val="31"/>
  </w:num>
  <w:num w:numId="46">
    <w:abstractNumId w:val="25"/>
  </w:num>
  <w:num w:numId="4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6CD"/>
    <w:rsid w:val="000554E3"/>
    <w:rsid w:val="0007124E"/>
    <w:rsid w:val="000954FB"/>
    <w:rsid w:val="000A1809"/>
    <w:rsid w:val="000E46CD"/>
    <w:rsid w:val="00115917"/>
    <w:rsid w:val="001354DE"/>
    <w:rsid w:val="0014488A"/>
    <w:rsid w:val="001465CF"/>
    <w:rsid w:val="00163CE3"/>
    <w:rsid w:val="0017537E"/>
    <w:rsid w:val="001865E6"/>
    <w:rsid w:val="001A33FD"/>
    <w:rsid w:val="001B1DB1"/>
    <w:rsid w:val="001F116D"/>
    <w:rsid w:val="00201ED9"/>
    <w:rsid w:val="00230998"/>
    <w:rsid w:val="00251F03"/>
    <w:rsid w:val="00252B2A"/>
    <w:rsid w:val="00280DBD"/>
    <w:rsid w:val="002B05EA"/>
    <w:rsid w:val="002C2C65"/>
    <w:rsid w:val="00335A58"/>
    <w:rsid w:val="00385E6F"/>
    <w:rsid w:val="003A54B8"/>
    <w:rsid w:val="003B60D8"/>
    <w:rsid w:val="003D38EB"/>
    <w:rsid w:val="003E1C24"/>
    <w:rsid w:val="003E1D04"/>
    <w:rsid w:val="0041237A"/>
    <w:rsid w:val="0042061A"/>
    <w:rsid w:val="00430A36"/>
    <w:rsid w:val="004405F9"/>
    <w:rsid w:val="00460DB2"/>
    <w:rsid w:val="00462BFB"/>
    <w:rsid w:val="0047134B"/>
    <w:rsid w:val="00475D93"/>
    <w:rsid w:val="00481FF0"/>
    <w:rsid w:val="004D5651"/>
    <w:rsid w:val="004E2D24"/>
    <w:rsid w:val="004F3F6A"/>
    <w:rsid w:val="00510FC5"/>
    <w:rsid w:val="00527597"/>
    <w:rsid w:val="00535475"/>
    <w:rsid w:val="00591054"/>
    <w:rsid w:val="005924B9"/>
    <w:rsid w:val="005B28D9"/>
    <w:rsid w:val="005B72AB"/>
    <w:rsid w:val="005D1D3E"/>
    <w:rsid w:val="00614DC2"/>
    <w:rsid w:val="006235DB"/>
    <w:rsid w:val="00631B69"/>
    <w:rsid w:val="006450D2"/>
    <w:rsid w:val="006474FE"/>
    <w:rsid w:val="00663162"/>
    <w:rsid w:val="00666F0F"/>
    <w:rsid w:val="006A4DF3"/>
    <w:rsid w:val="006C44F7"/>
    <w:rsid w:val="006C753B"/>
    <w:rsid w:val="0070218D"/>
    <w:rsid w:val="00760162"/>
    <w:rsid w:val="007608F7"/>
    <w:rsid w:val="007A1D6A"/>
    <w:rsid w:val="007C22E1"/>
    <w:rsid w:val="007C3B53"/>
    <w:rsid w:val="007C59C5"/>
    <w:rsid w:val="007C68B0"/>
    <w:rsid w:val="007D4D60"/>
    <w:rsid w:val="007E5781"/>
    <w:rsid w:val="00822E15"/>
    <w:rsid w:val="0083022D"/>
    <w:rsid w:val="00835482"/>
    <w:rsid w:val="00841697"/>
    <w:rsid w:val="00852728"/>
    <w:rsid w:val="00874722"/>
    <w:rsid w:val="00893580"/>
    <w:rsid w:val="008B7C0C"/>
    <w:rsid w:val="008D0B5E"/>
    <w:rsid w:val="008E5182"/>
    <w:rsid w:val="008F3FFA"/>
    <w:rsid w:val="008F469A"/>
    <w:rsid w:val="00914F90"/>
    <w:rsid w:val="00932E17"/>
    <w:rsid w:val="00964D63"/>
    <w:rsid w:val="00975244"/>
    <w:rsid w:val="009B12A6"/>
    <w:rsid w:val="009B2270"/>
    <w:rsid w:val="009E1DEE"/>
    <w:rsid w:val="009E2262"/>
    <w:rsid w:val="009E7865"/>
    <w:rsid w:val="00A07657"/>
    <w:rsid w:val="00A15D6D"/>
    <w:rsid w:val="00A651C1"/>
    <w:rsid w:val="00A74E47"/>
    <w:rsid w:val="00A84144"/>
    <w:rsid w:val="00A91C96"/>
    <w:rsid w:val="00AA3A89"/>
    <w:rsid w:val="00AA5CDF"/>
    <w:rsid w:val="00AB61D8"/>
    <w:rsid w:val="00AD4FB4"/>
    <w:rsid w:val="00B11B9C"/>
    <w:rsid w:val="00B16861"/>
    <w:rsid w:val="00B26104"/>
    <w:rsid w:val="00B30BE8"/>
    <w:rsid w:val="00B30CE7"/>
    <w:rsid w:val="00B3668B"/>
    <w:rsid w:val="00B7319D"/>
    <w:rsid w:val="00B76DCF"/>
    <w:rsid w:val="00B87270"/>
    <w:rsid w:val="00B90504"/>
    <w:rsid w:val="00BB3B5E"/>
    <w:rsid w:val="00BD284E"/>
    <w:rsid w:val="00BD49E4"/>
    <w:rsid w:val="00BD660F"/>
    <w:rsid w:val="00C04477"/>
    <w:rsid w:val="00C06E22"/>
    <w:rsid w:val="00C137D0"/>
    <w:rsid w:val="00C2716C"/>
    <w:rsid w:val="00C72EC7"/>
    <w:rsid w:val="00C77E32"/>
    <w:rsid w:val="00CA1560"/>
    <w:rsid w:val="00CE6431"/>
    <w:rsid w:val="00D668F7"/>
    <w:rsid w:val="00DA157D"/>
    <w:rsid w:val="00DB1A77"/>
    <w:rsid w:val="00DC0D54"/>
    <w:rsid w:val="00DC6C86"/>
    <w:rsid w:val="00DD4BF5"/>
    <w:rsid w:val="00E33651"/>
    <w:rsid w:val="00EB32A5"/>
    <w:rsid w:val="00F13564"/>
    <w:rsid w:val="00F2784D"/>
    <w:rsid w:val="00F53143"/>
    <w:rsid w:val="00F83A16"/>
    <w:rsid w:val="00F933CB"/>
    <w:rsid w:val="00FC719C"/>
    <w:rsid w:val="00FD1125"/>
    <w:rsid w:val="00FE2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9E092DB"/>
  <w15:docId w15:val="{89A7D043-37E5-4FFA-9018-32EF2DD52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sid w:val="00B90504"/>
    <w:pPr>
      <w:overflowPunct w:val="0"/>
      <w:autoSpaceDE w:val="0"/>
      <w:autoSpaceDN w:val="0"/>
      <w:adjustRightInd w:val="0"/>
      <w:spacing w:after="120"/>
      <w:jc w:val="both"/>
      <w:textAlignment w:val="baseline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08NormalText">
    <w:name w:val="08_NormalText"/>
    <w:link w:val="08NormalTextChar"/>
    <w:rsid w:val="005B28D9"/>
    <w:pPr>
      <w:spacing w:after="120"/>
      <w:jc w:val="both"/>
    </w:pPr>
    <w:rPr>
      <w:rFonts w:asciiTheme="minorHAnsi" w:hAnsiTheme="minorHAnsi" w:cstheme="minorHAnsi"/>
      <w:sz w:val="24"/>
      <w:szCs w:val="24"/>
    </w:rPr>
  </w:style>
  <w:style w:type="paragraph" w:customStyle="1" w:styleId="01HlavniNadpis">
    <w:name w:val="01_HlavniNadpis"/>
    <w:basedOn w:val="08NormalText"/>
    <w:next w:val="Normln"/>
    <w:rsid w:val="00510FC5"/>
    <w:pPr>
      <w:jc w:val="left"/>
    </w:pPr>
    <w:rPr>
      <w:sz w:val="36"/>
      <w:szCs w:val="36"/>
    </w:rPr>
  </w:style>
  <w:style w:type="paragraph" w:customStyle="1" w:styleId="02Autor">
    <w:name w:val="02_Autor"/>
    <w:basedOn w:val="08NormalText"/>
    <w:next w:val="Normln"/>
    <w:rsid w:val="005B28D9"/>
    <w:pPr>
      <w:jc w:val="left"/>
    </w:pPr>
    <w:rPr>
      <w:sz w:val="32"/>
      <w:szCs w:val="28"/>
    </w:rPr>
  </w:style>
  <w:style w:type="paragraph" w:customStyle="1" w:styleId="03Pracoviste">
    <w:name w:val="03_Pracoviste"/>
    <w:basedOn w:val="08NormalText"/>
    <w:next w:val="Normln"/>
    <w:rsid w:val="005B28D9"/>
    <w:pPr>
      <w:jc w:val="left"/>
    </w:pPr>
    <w:rPr>
      <w:sz w:val="28"/>
    </w:rPr>
  </w:style>
  <w:style w:type="paragraph" w:customStyle="1" w:styleId="04NadpisAbstraktu">
    <w:name w:val="04_NadpisAbstraktu"/>
    <w:basedOn w:val="08NormalText"/>
    <w:next w:val="Normln"/>
    <w:rsid w:val="005B28D9"/>
    <w:pPr>
      <w:spacing w:before="240"/>
      <w:jc w:val="left"/>
    </w:pPr>
  </w:style>
  <w:style w:type="paragraph" w:customStyle="1" w:styleId="05Abstrakt">
    <w:name w:val="05_Abstrakt"/>
    <w:basedOn w:val="08NormalText"/>
    <w:next w:val="Normln"/>
    <w:rsid w:val="005B28D9"/>
    <w:rPr>
      <w:i/>
    </w:rPr>
  </w:style>
  <w:style w:type="paragraph" w:customStyle="1" w:styleId="06Nadpis1">
    <w:name w:val="06_Nadpis1"/>
    <w:basedOn w:val="08NormalText"/>
    <w:next w:val="08NormalText"/>
    <w:rsid w:val="005B28D9"/>
    <w:pPr>
      <w:keepNext/>
      <w:keepLines/>
      <w:spacing w:before="240" w:after="240"/>
      <w:jc w:val="left"/>
    </w:pPr>
    <w:rPr>
      <w:b/>
      <w:sz w:val="28"/>
    </w:rPr>
  </w:style>
  <w:style w:type="paragraph" w:customStyle="1" w:styleId="07Nadpis2">
    <w:name w:val="07_Nadpis2"/>
    <w:basedOn w:val="08NormalText"/>
    <w:next w:val="08NormalText"/>
    <w:rsid w:val="00AD4FB4"/>
    <w:pPr>
      <w:keepNext/>
      <w:keepLines/>
      <w:spacing w:before="240" w:after="240"/>
      <w:jc w:val="left"/>
    </w:pPr>
    <w:rPr>
      <w:b/>
    </w:rPr>
  </w:style>
  <w:style w:type="character" w:customStyle="1" w:styleId="08NormalTextChar">
    <w:name w:val="08_NormalText Char"/>
    <w:link w:val="08NormalText"/>
    <w:rsid w:val="005B28D9"/>
    <w:rPr>
      <w:rFonts w:asciiTheme="minorHAnsi" w:hAnsiTheme="minorHAnsi" w:cstheme="minorHAnsi"/>
      <w:sz w:val="24"/>
      <w:szCs w:val="24"/>
    </w:rPr>
  </w:style>
  <w:style w:type="paragraph" w:customStyle="1" w:styleId="08aNormalTextDoleva">
    <w:name w:val="08a_NormalTextDoleva"/>
    <w:basedOn w:val="08NormalText"/>
    <w:link w:val="08aNormalTextDolevaChar"/>
    <w:rsid w:val="00AD4FB4"/>
    <w:pPr>
      <w:jc w:val="left"/>
    </w:pPr>
  </w:style>
  <w:style w:type="character" w:customStyle="1" w:styleId="08aNormalTextDolevaChar">
    <w:name w:val="08a_NormalTextDoleva Char"/>
    <w:basedOn w:val="08NormalTextChar"/>
    <w:link w:val="08aNormalTextDoleva"/>
    <w:rsid w:val="00AD4FB4"/>
    <w:rPr>
      <w:rFonts w:asciiTheme="minorHAnsi" w:hAnsiTheme="minorHAnsi" w:cstheme="minorHAnsi"/>
      <w:sz w:val="24"/>
      <w:szCs w:val="24"/>
      <w:lang w:val="cs-CZ" w:eastAsia="cs-CZ" w:bidi="ar-SA"/>
    </w:rPr>
  </w:style>
  <w:style w:type="character" w:customStyle="1" w:styleId="10Mensi">
    <w:name w:val="10_Mensi"/>
    <w:rsid w:val="005B28D9"/>
    <w:rPr>
      <w:sz w:val="22"/>
    </w:rPr>
  </w:style>
  <w:style w:type="paragraph" w:customStyle="1" w:styleId="11TextUprostred">
    <w:name w:val="11_TextUprostred"/>
    <w:basedOn w:val="08NormalText"/>
    <w:next w:val="08NormalText"/>
    <w:rsid w:val="00AD4FB4"/>
    <w:pPr>
      <w:jc w:val="center"/>
    </w:pPr>
  </w:style>
  <w:style w:type="paragraph" w:customStyle="1" w:styleId="21Cislovani1">
    <w:name w:val="21_Cislovani_1."/>
    <w:basedOn w:val="08NormalText"/>
    <w:rsid w:val="008E5182"/>
    <w:pPr>
      <w:numPr>
        <w:numId w:val="43"/>
      </w:numPr>
      <w:jc w:val="left"/>
    </w:pPr>
  </w:style>
  <w:style w:type="paragraph" w:customStyle="1" w:styleId="25Odrazka">
    <w:name w:val="25_Odrazka"/>
    <w:basedOn w:val="08NormalText"/>
    <w:rsid w:val="005B28D9"/>
    <w:pPr>
      <w:numPr>
        <w:numId w:val="40"/>
      </w:numPr>
      <w:tabs>
        <w:tab w:val="clear" w:pos="340"/>
      </w:tabs>
      <w:spacing w:after="0"/>
      <w:ind w:left="397" w:hanging="397"/>
      <w:jc w:val="left"/>
    </w:pPr>
  </w:style>
  <w:style w:type="paragraph" w:customStyle="1" w:styleId="26OdrazkaPosledni">
    <w:name w:val="26_OdrazkaPosledni"/>
    <w:basedOn w:val="25Odrazka"/>
    <w:rsid w:val="008E5182"/>
    <w:pPr>
      <w:numPr>
        <w:numId w:val="44"/>
      </w:numPr>
      <w:spacing w:after="120"/>
    </w:pPr>
  </w:style>
  <w:style w:type="paragraph" w:customStyle="1" w:styleId="31Obrazek">
    <w:name w:val="31_Obrazek"/>
    <w:basedOn w:val="11TextUprostred"/>
    <w:rsid w:val="00AD4FB4"/>
    <w:pPr>
      <w:spacing w:before="120" w:after="240"/>
    </w:pPr>
  </w:style>
  <w:style w:type="paragraph" w:styleId="Zhlav">
    <w:name w:val="header"/>
    <w:basedOn w:val="Normln"/>
    <w:rsid w:val="00AB61D8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AB61D8"/>
    <w:pPr>
      <w:tabs>
        <w:tab w:val="center" w:pos="4536"/>
        <w:tab w:val="right" w:pos="9072"/>
      </w:tabs>
    </w:pPr>
  </w:style>
  <w:style w:type="paragraph" w:customStyle="1" w:styleId="22Cislovani1">
    <w:name w:val="22_Cislovani 1)"/>
    <w:basedOn w:val="21Cislovani1"/>
    <w:rsid w:val="008E5182"/>
    <w:pPr>
      <w:numPr>
        <w:numId w:val="39"/>
      </w:numPr>
    </w:pPr>
  </w:style>
  <w:style w:type="character" w:styleId="slostrnky">
    <w:name w:val="page number"/>
    <w:basedOn w:val="Standardnpsmoodstavce"/>
    <w:rsid w:val="00CA1560"/>
  </w:style>
  <w:style w:type="paragraph" w:customStyle="1" w:styleId="41ReferenceItem">
    <w:name w:val="41_ReferenceItem"/>
    <w:basedOn w:val="Normln"/>
    <w:rsid w:val="005B28D9"/>
    <w:pPr>
      <w:overflowPunct/>
      <w:autoSpaceDE/>
      <w:autoSpaceDN/>
      <w:adjustRightInd/>
      <w:ind w:left="360" w:hanging="360"/>
      <w:jc w:val="left"/>
      <w:textAlignment w:val="auto"/>
    </w:pPr>
    <w:rPr>
      <w:rFonts w:asciiTheme="minorHAnsi" w:hAnsiTheme="minorHAnsi" w:cstheme="minorHAnsi"/>
      <w:szCs w:val="24"/>
    </w:rPr>
  </w:style>
  <w:style w:type="table" w:customStyle="1" w:styleId="TableNormal">
    <w:name w:val="Table Normal"/>
    <w:rsid w:val="000E46CD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dn">
    <w:name w:val="Žádný"/>
    <w:rsid w:val="000E46CD"/>
  </w:style>
  <w:style w:type="paragraph" w:styleId="Textbubliny">
    <w:name w:val="Balloon Text"/>
    <w:basedOn w:val="Normln"/>
    <w:link w:val="TextbublinyChar"/>
    <w:rsid w:val="000E46CD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rsid w:val="000E46CD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0E46CD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B12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yperlink" Target="https://www.instructables.com/id/The-Magbot-pendulum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gif"/><Relationship Id="rId34" Type="http://schemas.openxmlformats.org/officeDocument/2006/relationships/hyperlink" Target="http://kdf.mff.cuni.cz/heureka/sborniky/DilnyHeureky_2012.pdf" TargetMode="External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yperlink" Target="https://www.youtube.com/watch?v=r7vzux7l9y8" TargetMode="External"/><Relationship Id="rId38" Type="http://schemas.openxmlformats.org/officeDocument/2006/relationships/hyperlink" Target="https://www.youtube.com/watch?v=tBQLGrXohL8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yperlink" Target="http://udif.cz/portfolio/elektromotorky/" TargetMode="External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yperlink" Target="http://www.hybrid.cz/nejjednodussi-elektricky-vlak-na-svete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yperlink" Target="http://fyzikalnisuplik.websnadno.cz/fyzika/nahaty_motor.pdf" TargetMode="External"/><Relationship Id="rId43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ubac\OneDrive\Desktop\&#352;ablona%20Elix&#237;r%20do%20&#353;kol%202019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Šablona Elixír do škol 2019.dotx</Template>
  <TotalTime>845</TotalTime>
  <Pages>11</Pages>
  <Words>1841</Words>
  <Characters>10863</Characters>
  <Application>Microsoft Office Word</Application>
  <DocSecurity>0</DocSecurity>
  <Lines>90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Název</vt:lpstr>
    </vt:vector>
  </TitlesOfParts>
  <Company>MFF UK</Company>
  <LinksUpToDate>false</LinksUpToDate>
  <CharactersWithSpaces>12679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Název</dc:title>
  <dc:creator>zdeněk hubáček</dc:creator>
  <cp:lastModifiedBy>zdeněk hubáček</cp:lastModifiedBy>
  <cp:revision>8</cp:revision>
  <cp:lastPrinted>2005-09-12T12:20:00Z</cp:lastPrinted>
  <dcterms:created xsi:type="dcterms:W3CDTF">2019-07-29T08:49:00Z</dcterms:created>
  <dcterms:modified xsi:type="dcterms:W3CDTF">2019-08-27T14:16:00Z</dcterms:modified>
</cp:coreProperties>
</file>